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DEA51" w14:textId="77777777" w:rsidR="00A65D23" w:rsidRDefault="00A65D23" w:rsidP="00414DC0">
      <w:pPr>
        <w:pStyle w:val="Inbjudaninledning"/>
      </w:pPr>
    </w:p>
    <w:p w14:paraId="498D2644" w14:textId="4BD67B88" w:rsidR="00414DC0" w:rsidRDefault="00414DC0" w:rsidP="00414DC0">
      <w:pPr>
        <w:pStyle w:val="Inbjudaninledning"/>
      </w:pPr>
      <w:r>
        <w:t>Välkommen till</w:t>
      </w:r>
    </w:p>
    <w:p w14:paraId="18DFAB06" w14:textId="77777777" w:rsidR="009D5F6C" w:rsidRDefault="00414DC0" w:rsidP="00414DC0">
      <w:pPr>
        <w:pStyle w:val="Rubrik1"/>
      </w:pPr>
      <w:r>
        <w:t>Regionmöte – lymfom 11 oktober 2024</w:t>
      </w:r>
      <w:r w:rsidR="009D5F6C">
        <w:t xml:space="preserve"> </w:t>
      </w:r>
    </w:p>
    <w:p w14:paraId="6006F7F7" w14:textId="176F0356" w:rsidR="00414DC0" w:rsidRDefault="009D5F6C" w:rsidP="00414DC0">
      <w:pPr>
        <w:pStyle w:val="Rubrik1"/>
      </w:pPr>
      <w:proofErr w:type="spellStart"/>
      <w:r>
        <w:t>kl</w:t>
      </w:r>
      <w:proofErr w:type="spellEnd"/>
      <w:r>
        <w:t xml:space="preserve"> 9.30-16.00 på </w:t>
      </w:r>
      <w:proofErr w:type="spellStart"/>
      <w:r>
        <w:t>Hotel</w:t>
      </w:r>
      <w:proofErr w:type="spellEnd"/>
      <w:r>
        <w:t xml:space="preserve"> Scandic CH i Gävle</w:t>
      </w:r>
    </w:p>
    <w:p w14:paraId="3F50185A" w14:textId="77777777" w:rsidR="006C4DFC" w:rsidRDefault="006C4DFC" w:rsidP="008B4FAB">
      <w:pPr>
        <w:pStyle w:val="Rubrik2"/>
      </w:pPr>
    </w:p>
    <w:p w14:paraId="29994E33" w14:textId="75C27003" w:rsidR="00E461C4" w:rsidRPr="00E461C4" w:rsidRDefault="00A64678" w:rsidP="008B4FAB">
      <w:pPr>
        <w:pStyle w:val="Rubrik2"/>
      </w:pPr>
      <w:r>
        <w:t>Program</w:t>
      </w:r>
    </w:p>
    <w:p w14:paraId="7959D377" w14:textId="21328234" w:rsidR="002929BE" w:rsidRPr="009931B4" w:rsidRDefault="007101B9" w:rsidP="005D1BFE">
      <w:pPr>
        <w:pStyle w:val="Programinbjudan"/>
      </w:pPr>
      <w:r>
        <w:t>09</w:t>
      </w:r>
      <w:r w:rsidR="006F32FD">
        <w:t>.00</w:t>
      </w:r>
      <w:r w:rsidR="002B22E9" w:rsidRPr="009931B4">
        <w:t>–</w:t>
      </w:r>
      <w:r>
        <w:t>09.30</w:t>
      </w:r>
      <w:r w:rsidR="00697EBA">
        <w:tab/>
      </w:r>
      <w:r>
        <w:t xml:space="preserve">Fika </w:t>
      </w:r>
    </w:p>
    <w:p w14:paraId="2FED95D2" w14:textId="77777777" w:rsidR="00D12EB0" w:rsidRPr="00402DA0" w:rsidRDefault="00D12EB0" w:rsidP="004B07C2">
      <w:pPr>
        <w:pStyle w:val="Programpunkter"/>
      </w:pPr>
    </w:p>
    <w:p w14:paraId="5AFAE63F" w14:textId="42362745" w:rsidR="00891C0B" w:rsidRDefault="007101B9" w:rsidP="00891C0B">
      <w:pPr>
        <w:pStyle w:val="Programinbjudan"/>
      </w:pPr>
      <w:r>
        <w:t>09.30</w:t>
      </w:r>
      <w:r w:rsidR="00402DA0" w:rsidRPr="009931B4">
        <w:t>–</w:t>
      </w:r>
      <w:r w:rsidR="00582F80">
        <w:t>10</w:t>
      </w:r>
      <w:r w:rsidR="004B07C2">
        <w:t>.</w:t>
      </w:r>
      <w:r w:rsidR="006F32FD">
        <w:t>0</w:t>
      </w:r>
      <w:r w:rsidR="004B07C2">
        <w:t>0</w:t>
      </w:r>
      <w:r w:rsidR="00402DA0" w:rsidRPr="009931B4">
        <w:tab/>
      </w:r>
      <w:r w:rsidR="00582F80">
        <w:t>Introduktion</w:t>
      </w:r>
    </w:p>
    <w:p w14:paraId="554D0474" w14:textId="1D2A4765" w:rsidR="006F2DEB" w:rsidRDefault="006F2DEB" w:rsidP="006F2DEB">
      <w:pPr>
        <w:pStyle w:val="Programinbjudan"/>
        <w:numPr>
          <w:ilvl w:val="0"/>
          <w:numId w:val="20"/>
        </w:numPr>
      </w:pPr>
      <w:r>
        <w:t>Presentation ny patientrepresentant</w:t>
      </w:r>
    </w:p>
    <w:p w14:paraId="2B79C154" w14:textId="22DF3E2E" w:rsidR="006F2DEB" w:rsidRDefault="006F2DEB" w:rsidP="006F2DEB">
      <w:pPr>
        <w:pStyle w:val="Programinbjudan"/>
        <w:numPr>
          <w:ilvl w:val="0"/>
          <w:numId w:val="20"/>
        </w:numPr>
      </w:pPr>
      <w:r>
        <w:t>INCA/SVF-data</w:t>
      </w:r>
    </w:p>
    <w:p w14:paraId="532B0B6C" w14:textId="29B76A30" w:rsidR="006F2DEB" w:rsidRDefault="006F2DEB" w:rsidP="006F2DEB">
      <w:pPr>
        <w:pStyle w:val="Programinbjudan"/>
        <w:numPr>
          <w:ilvl w:val="0"/>
          <w:numId w:val="20"/>
        </w:numPr>
      </w:pPr>
      <w:r>
        <w:t xml:space="preserve">Arbetsgruppens mål och arbete 2024; TP53, </w:t>
      </w:r>
      <w:proofErr w:type="spellStart"/>
      <w:r>
        <w:t>kardiotoxicitet</w:t>
      </w:r>
      <w:proofErr w:type="spellEnd"/>
      <w:r>
        <w:t>, studier</w:t>
      </w:r>
    </w:p>
    <w:p w14:paraId="263B0889" w14:textId="535A0254" w:rsidR="006F2DEB" w:rsidRPr="009931B4" w:rsidRDefault="006F2DEB" w:rsidP="006F2DEB">
      <w:pPr>
        <w:pStyle w:val="Programinbjudan"/>
        <w:numPr>
          <w:ilvl w:val="0"/>
          <w:numId w:val="20"/>
        </w:numPr>
      </w:pPr>
      <w:r>
        <w:t xml:space="preserve">Information om digitalt möte </w:t>
      </w:r>
      <w:proofErr w:type="spellStart"/>
      <w:r>
        <w:t>kardiotoxicitet</w:t>
      </w:r>
      <w:proofErr w:type="spellEnd"/>
    </w:p>
    <w:p w14:paraId="742EBABC" w14:textId="0B7187B5" w:rsidR="00276980" w:rsidRDefault="00582F80" w:rsidP="00FE74FB">
      <w:pPr>
        <w:pStyle w:val="Programpunkter"/>
      </w:pPr>
      <w:r>
        <w:t>Charlott Mörth</w:t>
      </w:r>
    </w:p>
    <w:p w14:paraId="409AD967" w14:textId="77777777" w:rsidR="00D12EB0" w:rsidRDefault="00D12EB0" w:rsidP="00FE74FB">
      <w:pPr>
        <w:pStyle w:val="Programpunkter"/>
      </w:pPr>
    </w:p>
    <w:p w14:paraId="1C7046EC" w14:textId="777C376A" w:rsidR="00276980" w:rsidRPr="009931B4" w:rsidRDefault="00582F80" w:rsidP="00276980">
      <w:pPr>
        <w:pStyle w:val="Programinbjudan"/>
      </w:pPr>
      <w:r>
        <w:t>10</w:t>
      </w:r>
      <w:r w:rsidR="006F32FD">
        <w:t>.00</w:t>
      </w:r>
      <w:r w:rsidR="00276980" w:rsidRPr="009931B4">
        <w:t>–</w:t>
      </w:r>
      <w:r>
        <w:t>10</w:t>
      </w:r>
      <w:r w:rsidR="00276980" w:rsidRPr="009931B4">
        <w:t>.</w:t>
      </w:r>
      <w:r>
        <w:t>30</w:t>
      </w:r>
      <w:r w:rsidR="00276980" w:rsidRPr="009931B4">
        <w:tab/>
      </w:r>
      <w:r>
        <w:t>Patientfall 1+2</w:t>
      </w:r>
    </w:p>
    <w:p w14:paraId="1B558C22" w14:textId="77777777" w:rsidR="00D12EB0" w:rsidRPr="00FE74FB" w:rsidRDefault="00D12EB0" w:rsidP="001B27DA">
      <w:pPr>
        <w:pStyle w:val="Programpunkter"/>
        <w:ind w:left="0"/>
      </w:pPr>
      <w:bookmarkStart w:id="0" w:name="_Hlk135126692"/>
    </w:p>
    <w:p w14:paraId="139386C4" w14:textId="57F5AED1" w:rsidR="00276980" w:rsidRDefault="00582F80" w:rsidP="00FE74FB">
      <w:pPr>
        <w:pStyle w:val="Programinbjudan"/>
      </w:pPr>
      <w:bookmarkStart w:id="1" w:name="_Hlk176362087"/>
      <w:bookmarkEnd w:id="0"/>
      <w:r>
        <w:t>10</w:t>
      </w:r>
      <w:r w:rsidR="006F32FD">
        <w:t>.</w:t>
      </w:r>
      <w:r>
        <w:t>30</w:t>
      </w:r>
      <w:r w:rsidR="00402DA0" w:rsidRPr="009931B4">
        <w:t>–</w:t>
      </w:r>
      <w:r>
        <w:t>11</w:t>
      </w:r>
      <w:r w:rsidR="00402DA0" w:rsidRPr="009931B4">
        <w:t>.</w:t>
      </w:r>
      <w:r>
        <w:t>15</w:t>
      </w:r>
      <w:r w:rsidR="00402DA0" w:rsidRPr="009931B4">
        <w:tab/>
      </w:r>
      <w:r>
        <w:t>CAR-T</w:t>
      </w:r>
    </w:p>
    <w:p w14:paraId="5D1FBF2C" w14:textId="458B3B60" w:rsidR="001166F3" w:rsidRDefault="001166F3" w:rsidP="001166F3">
      <w:pPr>
        <w:pStyle w:val="Programinbjudan"/>
        <w:numPr>
          <w:ilvl w:val="0"/>
          <w:numId w:val="21"/>
        </w:numPr>
      </w:pPr>
      <w:r>
        <w:t>Samlade erfarenheter</w:t>
      </w:r>
    </w:p>
    <w:p w14:paraId="690EDA90" w14:textId="1041B646" w:rsidR="001166F3" w:rsidRDefault="001166F3" w:rsidP="001166F3">
      <w:pPr>
        <w:pStyle w:val="Programinbjudan"/>
        <w:numPr>
          <w:ilvl w:val="0"/>
          <w:numId w:val="21"/>
        </w:numPr>
      </w:pPr>
      <w:r>
        <w:t>Aktuella indikationer</w:t>
      </w:r>
    </w:p>
    <w:p w14:paraId="77978A95" w14:textId="6B13C4EE" w:rsidR="001166F3" w:rsidRDefault="001166F3" w:rsidP="001166F3">
      <w:pPr>
        <w:pStyle w:val="Programinbjudan"/>
        <w:numPr>
          <w:ilvl w:val="0"/>
          <w:numId w:val="21"/>
        </w:numPr>
      </w:pPr>
      <w:r>
        <w:t>Hur selekterar vi patienter?</w:t>
      </w:r>
    </w:p>
    <w:p w14:paraId="1A857A4D" w14:textId="5D85CA1B" w:rsidR="001166F3" w:rsidRDefault="001166F3" w:rsidP="001166F3">
      <w:pPr>
        <w:pStyle w:val="Programinbjudan"/>
        <w:numPr>
          <w:ilvl w:val="0"/>
          <w:numId w:val="21"/>
        </w:numPr>
      </w:pPr>
      <w:r>
        <w:t>Uppföljnings PM efter behandling</w:t>
      </w:r>
    </w:p>
    <w:p w14:paraId="7AD526AD" w14:textId="221310D2" w:rsidR="001A2415" w:rsidRDefault="00582F80" w:rsidP="001A2415">
      <w:pPr>
        <w:pStyle w:val="Programpunkter"/>
      </w:pPr>
      <w:r>
        <w:t>Gunilla Enblad</w:t>
      </w:r>
    </w:p>
    <w:bookmarkEnd w:id="1"/>
    <w:p w14:paraId="3BCAAF3A" w14:textId="77777777" w:rsidR="00D12EB0" w:rsidRDefault="00D12EB0" w:rsidP="001A2415">
      <w:pPr>
        <w:pStyle w:val="Programpunkter"/>
      </w:pPr>
    </w:p>
    <w:p w14:paraId="146E1A7B" w14:textId="005A6D44" w:rsidR="00874B60" w:rsidRDefault="00DC633E" w:rsidP="00874B60">
      <w:pPr>
        <w:pStyle w:val="Programinbjudan"/>
      </w:pPr>
      <w:r>
        <w:t>11</w:t>
      </w:r>
      <w:r w:rsidR="00874B60">
        <w:t>.</w:t>
      </w:r>
      <w:r>
        <w:t>15</w:t>
      </w:r>
      <w:r w:rsidR="00874B60" w:rsidRPr="009931B4">
        <w:t>–</w:t>
      </w:r>
      <w:r>
        <w:t>11</w:t>
      </w:r>
      <w:r w:rsidR="00874B60" w:rsidRPr="009931B4">
        <w:t>.</w:t>
      </w:r>
      <w:r>
        <w:t>40</w:t>
      </w:r>
      <w:r w:rsidR="00874B60" w:rsidRPr="009931B4">
        <w:tab/>
      </w:r>
      <w:r>
        <w:t>Bispecifika AK</w:t>
      </w:r>
    </w:p>
    <w:p w14:paraId="787110A3" w14:textId="18CFCE49" w:rsidR="00E51322" w:rsidRDefault="00E51322" w:rsidP="00E51322">
      <w:pPr>
        <w:pStyle w:val="Programinbjudan"/>
        <w:numPr>
          <w:ilvl w:val="0"/>
          <w:numId w:val="22"/>
        </w:numPr>
      </w:pPr>
      <w:r>
        <w:t>Erfarenheter</w:t>
      </w:r>
    </w:p>
    <w:p w14:paraId="10701853" w14:textId="2EAD7751" w:rsidR="00E51322" w:rsidRDefault="00E51322" w:rsidP="00E51322">
      <w:pPr>
        <w:pStyle w:val="Programinbjudan"/>
        <w:numPr>
          <w:ilvl w:val="0"/>
          <w:numId w:val="22"/>
        </w:numPr>
      </w:pPr>
      <w:r>
        <w:t>Kommande indikationer</w:t>
      </w:r>
    </w:p>
    <w:p w14:paraId="24796BE9" w14:textId="013588D4" w:rsidR="00E51322" w:rsidRDefault="00E51322" w:rsidP="00E51322">
      <w:pPr>
        <w:pStyle w:val="Programinbjudan"/>
        <w:numPr>
          <w:ilvl w:val="0"/>
          <w:numId w:val="22"/>
        </w:numPr>
      </w:pPr>
      <w:r>
        <w:t>PM för kontroller under/efter behandling</w:t>
      </w:r>
    </w:p>
    <w:p w14:paraId="5EFA8BB1" w14:textId="24B4059D" w:rsidR="00874B60" w:rsidRDefault="00DC633E" w:rsidP="00874B60">
      <w:pPr>
        <w:pStyle w:val="Programpunkter"/>
      </w:pPr>
      <w:r>
        <w:t>Mats Hellström, Gunilla Enblad</w:t>
      </w:r>
    </w:p>
    <w:p w14:paraId="366B9C03" w14:textId="77777777" w:rsidR="00874B60" w:rsidRDefault="00874B60" w:rsidP="004B07C2">
      <w:pPr>
        <w:pStyle w:val="Programinbjudan"/>
      </w:pPr>
    </w:p>
    <w:p w14:paraId="2B9267D6" w14:textId="62E065BE" w:rsidR="00874B60" w:rsidRDefault="00DC633E" w:rsidP="001B27DA">
      <w:pPr>
        <w:pStyle w:val="Programinbjudan"/>
      </w:pPr>
      <w:r>
        <w:t>11</w:t>
      </w:r>
      <w:r w:rsidR="00874B60">
        <w:t>.</w:t>
      </w:r>
      <w:r>
        <w:t>40</w:t>
      </w:r>
      <w:r w:rsidR="00874B60" w:rsidRPr="009931B4">
        <w:t>–</w:t>
      </w:r>
      <w:r>
        <w:t>12</w:t>
      </w:r>
      <w:r w:rsidR="00874B60" w:rsidRPr="009931B4">
        <w:t>.</w:t>
      </w:r>
      <w:r w:rsidR="00874B60">
        <w:t>00</w:t>
      </w:r>
      <w:r w:rsidR="00874B60" w:rsidRPr="009931B4">
        <w:tab/>
      </w:r>
      <w:r>
        <w:t>Patientfall 3+4</w:t>
      </w:r>
    </w:p>
    <w:p w14:paraId="73454DE0" w14:textId="77777777" w:rsidR="00891C0B" w:rsidRDefault="00891C0B" w:rsidP="00414DC0">
      <w:pPr>
        <w:pStyle w:val="Programpunkter"/>
      </w:pPr>
    </w:p>
    <w:p w14:paraId="6DE48492" w14:textId="4FAFFBEE" w:rsidR="004B07C2" w:rsidRDefault="00DC633E" w:rsidP="004B07C2">
      <w:pPr>
        <w:pStyle w:val="Programinbjudan"/>
      </w:pPr>
      <w:r>
        <w:t>12</w:t>
      </w:r>
      <w:r w:rsidR="004B07C2" w:rsidRPr="0081263C">
        <w:t>.</w:t>
      </w:r>
      <w:r w:rsidR="008F1CF1">
        <w:t>00</w:t>
      </w:r>
      <w:r w:rsidR="004B07C2" w:rsidRPr="0081263C">
        <w:t>–</w:t>
      </w:r>
      <w:r>
        <w:t>13</w:t>
      </w:r>
      <w:r w:rsidR="004B07C2" w:rsidRPr="0081263C">
        <w:t>.</w:t>
      </w:r>
      <w:r w:rsidR="008F1CF1">
        <w:t>0</w:t>
      </w:r>
      <w:r w:rsidR="006F32FD">
        <w:t>0</w:t>
      </w:r>
      <w:r w:rsidR="004B07C2" w:rsidRPr="0081263C">
        <w:tab/>
      </w:r>
      <w:r>
        <w:t>Lunch</w:t>
      </w:r>
    </w:p>
    <w:p w14:paraId="6165C842" w14:textId="77777777" w:rsidR="006C4DFC" w:rsidRDefault="006C4DFC" w:rsidP="004B07C2">
      <w:pPr>
        <w:pStyle w:val="Programinbjudan"/>
      </w:pPr>
    </w:p>
    <w:p w14:paraId="27DB16ED" w14:textId="77777777" w:rsidR="006C4DFC" w:rsidRDefault="006C4DFC" w:rsidP="004B07C2">
      <w:pPr>
        <w:pStyle w:val="Programinbjudan"/>
      </w:pPr>
    </w:p>
    <w:p w14:paraId="401CFF2D" w14:textId="77777777" w:rsidR="006C4DFC" w:rsidRDefault="006C4DFC" w:rsidP="004B07C2">
      <w:pPr>
        <w:pStyle w:val="Programinbjudan"/>
      </w:pPr>
    </w:p>
    <w:p w14:paraId="7F3BBF99" w14:textId="77777777" w:rsidR="006C4DFC" w:rsidRPr="0081263C" w:rsidRDefault="006C4DFC" w:rsidP="004B07C2">
      <w:pPr>
        <w:pStyle w:val="Programinbjudan"/>
      </w:pPr>
    </w:p>
    <w:p w14:paraId="4C509A5E" w14:textId="77777777" w:rsidR="006F32FD" w:rsidRDefault="006F32FD" w:rsidP="00414DC0">
      <w:pPr>
        <w:pStyle w:val="Programinbjudan"/>
        <w:ind w:left="0" w:firstLine="0"/>
      </w:pPr>
      <w:bookmarkStart w:id="2" w:name="_Hlk135127027"/>
    </w:p>
    <w:p w14:paraId="747393BC" w14:textId="77777777" w:rsidR="009D5F6C" w:rsidRDefault="009D5F6C" w:rsidP="001B27DA">
      <w:pPr>
        <w:pStyle w:val="Programinbjudan"/>
      </w:pPr>
    </w:p>
    <w:p w14:paraId="04BFE8CD" w14:textId="77777777" w:rsidR="009D5F6C" w:rsidRDefault="009D5F6C" w:rsidP="001B27DA">
      <w:pPr>
        <w:pStyle w:val="Programinbjudan"/>
      </w:pPr>
    </w:p>
    <w:p w14:paraId="5D5871C1" w14:textId="10F7929A" w:rsidR="00414DC0" w:rsidRDefault="00414DC0" w:rsidP="001B27DA">
      <w:pPr>
        <w:pStyle w:val="Programinbjudan"/>
      </w:pPr>
      <w:r>
        <w:t>13.00</w:t>
      </w:r>
      <w:r w:rsidRPr="009931B4">
        <w:t>–</w:t>
      </w:r>
      <w:r>
        <w:t>14</w:t>
      </w:r>
      <w:r w:rsidRPr="009931B4">
        <w:t>.</w:t>
      </w:r>
      <w:r>
        <w:t>30</w:t>
      </w:r>
      <w:r w:rsidRPr="009931B4">
        <w:tab/>
      </w:r>
      <w:r>
        <w:t>Vårdprogram, studier, nya behandlingar</w:t>
      </w:r>
    </w:p>
    <w:p w14:paraId="021B5E08" w14:textId="203B8267" w:rsidR="001B27DA" w:rsidRDefault="001B27DA" w:rsidP="001B27DA">
      <w:pPr>
        <w:pStyle w:val="Programinbjudan"/>
        <w:numPr>
          <w:ilvl w:val="0"/>
          <w:numId w:val="24"/>
        </w:numPr>
      </w:pPr>
      <w:r>
        <w:t xml:space="preserve">DLBCL / </w:t>
      </w:r>
      <w:r w:rsidRPr="001B27DA">
        <w:rPr>
          <w:b w:val="0"/>
          <w:bCs/>
          <w:color w:val="auto"/>
        </w:rPr>
        <w:t>Gunilla Enblad</w:t>
      </w:r>
    </w:p>
    <w:p w14:paraId="5DBC0823" w14:textId="445B379D" w:rsidR="001B27DA" w:rsidRDefault="001B27DA" w:rsidP="001B27DA">
      <w:pPr>
        <w:pStyle w:val="Programinbjudan"/>
        <w:numPr>
          <w:ilvl w:val="0"/>
          <w:numId w:val="24"/>
        </w:numPr>
      </w:pPr>
      <w:r>
        <w:t>Hodgkin</w:t>
      </w:r>
      <w:r w:rsidR="009E6A4B">
        <w:t>s lymfom</w:t>
      </w:r>
      <w:r>
        <w:t xml:space="preserve"> / </w:t>
      </w:r>
      <w:r w:rsidRPr="001B27DA">
        <w:rPr>
          <w:b w:val="0"/>
          <w:bCs/>
          <w:color w:val="auto"/>
        </w:rPr>
        <w:t>Daniel Molin</w:t>
      </w:r>
    </w:p>
    <w:p w14:paraId="717A5266" w14:textId="75F36AA1" w:rsidR="001B27DA" w:rsidRDefault="001B27DA" w:rsidP="001B27DA">
      <w:pPr>
        <w:pStyle w:val="Programinbjudan"/>
        <w:numPr>
          <w:ilvl w:val="0"/>
          <w:numId w:val="24"/>
        </w:numPr>
      </w:pPr>
      <w:r>
        <w:t>Mantelcell</w:t>
      </w:r>
      <w:r w:rsidR="009E6A4B">
        <w:t>slymfom</w:t>
      </w:r>
      <w:r>
        <w:t xml:space="preserve"> / </w:t>
      </w:r>
      <w:r w:rsidRPr="001B27DA">
        <w:rPr>
          <w:b w:val="0"/>
          <w:bCs/>
          <w:color w:val="auto"/>
        </w:rPr>
        <w:t>Ingrid Glimelius</w:t>
      </w:r>
    </w:p>
    <w:p w14:paraId="433598C2" w14:textId="70E907B4" w:rsidR="001B27DA" w:rsidRDefault="001B27DA" w:rsidP="001B27DA">
      <w:pPr>
        <w:pStyle w:val="Programinbjudan"/>
        <w:numPr>
          <w:ilvl w:val="0"/>
          <w:numId w:val="24"/>
        </w:numPr>
      </w:pPr>
      <w:r>
        <w:t>Lågmaligna</w:t>
      </w:r>
      <w:r w:rsidR="009E6A4B">
        <w:t xml:space="preserve"> lymfom</w:t>
      </w:r>
      <w:r>
        <w:t xml:space="preserve"> / </w:t>
      </w:r>
      <w:r w:rsidRPr="001B27DA">
        <w:rPr>
          <w:b w:val="0"/>
          <w:bCs/>
          <w:color w:val="auto"/>
        </w:rPr>
        <w:t>Mats Hellström</w:t>
      </w:r>
    </w:p>
    <w:p w14:paraId="50BB1BEA" w14:textId="120C45FF" w:rsidR="00414DC0" w:rsidRDefault="00414DC0" w:rsidP="001B27DA">
      <w:pPr>
        <w:pStyle w:val="Programpunkter"/>
        <w:ind w:left="2279"/>
      </w:pPr>
    </w:p>
    <w:p w14:paraId="207DCBC4" w14:textId="0E7C5FF7" w:rsidR="00414DC0" w:rsidRDefault="00414DC0" w:rsidP="00414DC0">
      <w:pPr>
        <w:pStyle w:val="Programinbjudan"/>
      </w:pPr>
      <w:r>
        <w:t>14.30</w:t>
      </w:r>
      <w:r w:rsidRPr="0081263C">
        <w:t>–</w:t>
      </w:r>
      <w:r>
        <w:t>14</w:t>
      </w:r>
      <w:r w:rsidRPr="0081263C">
        <w:t>.</w:t>
      </w:r>
      <w:r>
        <w:t>45</w:t>
      </w:r>
      <w:r w:rsidRPr="0081263C">
        <w:tab/>
      </w:r>
      <w:r>
        <w:t>Fika</w:t>
      </w:r>
    </w:p>
    <w:p w14:paraId="6F49E9BA" w14:textId="77777777" w:rsidR="00414DC0" w:rsidRDefault="00414DC0" w:rsidP="00414DC0">
      <w:pPr>
        <w:pStyle w:val="Programpunkter"/>
        <w:ind w:left="0"/>
      </w:pPr>
    </w:p>
    <w:p w14:paraId="64AF0086" w14:textId="704BC9C6" w:rsidR="00414DC0" w:rsidRDefault="00414DC0" w:rsidP="00414DC0">
      <w:pPr>
        <w:pStyle w:val="Programinbjudan"/>
      </w:pPr>
      <w:r>
        <w:t>14.45</w:t>
      </w:r>
      <w:r w:rsidRPr="009931B4">
        <w:t>–</w:t>
      </w:r>
      <w:r>
        <w:t>15</w:t>
      </w:r>
      <w:r w:rsidRPr="009931B4">
        <w:t>.</w:t>
      </w:r>
      <w:r>
        <w:t>15</w:t>
      </w:r>
      <w:r w:rsidRPr="009931B4">
        <w:tab/>
      </w:r>
      <w:r>
        <w:t>HLH</w:t>
      </w:r>
    </w:p>
    <w:p w14:paraId="27C122B9" w14:textId="7D09C41B" w:rsidR="00D12EB0" w:rsidRDefault="00414DC0" w:rsidP="00414DC0">
      <w:pPr>
        <w:pStyle w:val="Programpunkter"/>
      </w:pPr>
      <w:r>
        <w:t>Karin Hallén</w:t>
      </w:r>
    </w:p>
    <w:p w14:paraId="516189ED" w14:textId="77777777" w:rsidR="00414DC0" w:rsidRDefault="00414DC0" w:rsidP="00414DC0">
      <w:pPr>
        <w:pStyle w:val="Programpunkter"/>
      </w:pPr>
    </w:p>
    <w:p w14:paraId="77D994C9" w14:textId="7CD890AA" w:rsidR="00414DC0" w:rsidRDefault="00414DC0" w:rsidP="00414DC0">
      <w:pPr>
        <w:pStyle w:val="Programinbjudan"/>
      </w:pPr>
      <w:r>
        <w:t>15.15</w:t>
      </w:r>
      <w:r w:rsidRPr="009931B4">
        <w:t>–</w:t>
      </w:r>
      <w:r>
        <w:t>15</w:t>
      </w:r>
      <w:r w:rsidRPr="009931B4">
        <w:t>.</w:t>
      </w:r>
      <w:r>
        <w:t>45</w:t>
      </w:r>
      <w:r w:rsidRPr="009931B4">
        <w:tab/>
      </w:r>
      <w:r>
        <w:t>Strålbehandling vid lymfom</w:t>
      </w:r>
    </w:p>
    <w:p w14:paraId="239EA1F2" w14:textId="55204BE6" w:rsidR="00414DC0" w:rsidRDefault="00414DC0" w:rsidP="00414DC0">
      <w:pPr>
        <w:pStyle w:val="Programpunkter"/>
      </w:pPr>
      <w:r>
        <w:t>Linda Willén, onkologen, Gävle</w:t>
      </w:r>
    </w:p>
    <w:p w14:paraId="62E7F267" w14:textId="77777777" w:rsidR="00414DC0" w:rsidRPr="0081263C" w:rsidRDefault="00414DC0" w:rsidP="00414DC0">
      <w:pPr>
        <w:pStyle w:val="Programpunkter"/>
      </w:pPr>
    </w:p>
    <w:bookmarkEnd w:id="2"/>
    <w:p w14:paraId="531B70D5" w14:textId="48AE027A" w:rsidR="00414DC0" w:rsidRDefault="00414DC0" w:rsidP="00414DC0">
      <w:pPr>
        <w:pStyle w:val="Programinbjudan"/>
      </w:pPr>
      <w:r>
        <w:t>15.45</w:t>
      </w:r>
      <w:r w:rsidRPr="0081263C">
        <w:t>–</w:t>
      </w:r>
      <w:r>
        <w:t>16</w:t>
      </w:r>
      <w:r w:rsidRPr="0081263C">
        <w:t>.</w:t>
      </w:r>
      <w:r>
        <w:t>00</w:t>
      </w:r>
      <w:r w:rsidRPr="0081263C">
        <w:tab/>
      </w:r>
      <w:r w:rsidRPr="00414DC0">
        <w:t>Avslut och beslut om plats och datum för nästa möte</w:t>
      </w:r>
    </w:p>
    <w:p w14:paraId="21A46815" w14:textId="77777777" w:rsidR="00AE1C4C" w:rsidRPr="00F123B9" w:rsidRDefault="00AE1C4C" w:rsidP="00AD6CD0"/>
    <w:sectPr w:rsidR="00AE1C4C" w:rsidRPr="00F123B9" w:rsidSect="00E20B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18" w:right="1559" w:bottom="1701" w:left="3686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30C61" w14:textId="77777777" w:rsidR="000F06D5" w:rsidRDefault="000F06D5" w:rsidP="0023516A">
      <w:r>
        <w:separator/>
      </w:r>
    </w:p>
    <w:p w14:paraId="0D8EEDFC" w14:textId="77777777" w:rsidR="000F06D5" w:rsidRDefault="000F06D5" w:rsidP="0023516A"/>
    <w:p w14:paraId="3F4CA30E" w14:textId="77777777" w:rsidR="000F06D5" w:rsidRDefault="000F06D5" w:rsidP="0023516A"/>
  </w:endnote>
  <w:endnote w:type="continuationSeparator" w:id="0">
    <w:p w14:paraId="0B9D1FD1" w14:textId="77777777" w:rsidR="000F06D5" w:rsidRDefault="000F06D5" w:rsidP="0023516A">
      <w:r>
        <w:continuationSeparator/>
      </w:r>
    </w:p>
    <w:p w14:paraId="25DA4F4C" w14:textId="77777777" w:rsidR="000F06D5" w:rsidRDefault="000F06D5" w:rsidP="0023516A"/>
    <w:p w14:paraId="4320DD31" w14:textId="77777777" w:rsidR="000F06D5" w:rsidRDefault="000F06D5" w:rsidP="002351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76FF1" w14:textId="77777777" w:rsidR="00F123B9" w:rsidRDefault="00F123B9" w:rsidP="0023516A">
    <w:pPr>
      <w:pStyle w:val="Sidfot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2BE57CD" w14:textId="77777777" w:rsidR="00F123B9" w:rsidRDefault="00F123B9" w:rsidP="0023516A">
    <w:pPr>
      <w:pStyle w:val="Sidfot"/>
    </w:pPr>
  </w:p>
  <w:p w14:paraId="1B3B38DA" w14:textId="77777777" w:rsidR="006B7B22" w:rsidRDefault="006B7B22" w:rsidP="0023516A"/>
  <w:p w14:paraId="4A00D3D1" w14:textId="77777777" w:rsidR="006B7B22" w:rsidRDefault="006B7B22" w:rsidP="002351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3DD64" w14:textId="447962A4" w:rsidR="00966446" w:rsidRDefault="00F123B9" w:rsidP="0023516A">
    <w:pPr>
      <w:pStyle w:val="Sidfot"/>
    </w:pPr>
    <w:r w:rsidRPr="000F658C">
      <w:rPr>
        <w:rStyle w:val="SidhuvudPMChar"/>
      </w:rPr>
      <w:drawing>
        <wp:anchor distT="0" distB="0" distL="114300" distR="114300" simplePos="0" relativeHeight="251675648" behindDoc="1" locked="0" layoutInCell="1" allowOverlap="1" wp14:anchorId="53B0036F" wp14:editId="4717BB08">
          <wp:simplePos x="0" y="0"/>
          <wp:positionH relativeFrom="column">
            <wp:posOffset>3050375</wp:posOffset>
          </wp:positionH>
          <wp:positionV relativeFrom="paragraph">
            <wp:posOffset>63390</wp:posOffset>
          </wp:positionV>
          <wp:extent cx="1371598" cy="399336"/>
          <wp:effectExtent l="0" t="0" r="635" b="127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objekt 14" descr="Regionala Cancercentrum i samverka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598" cy="39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2B6F">
      <w:rPr>
        <w:b/>
        <w:color w:val="00B3F6" w:themeColor="accent1"/>
      </w:rPr>
      <w:t>Regional</w:t>
    </w:r>
    <w:r w:rsidR="00A9514B">
      <w:rPr>
        <w:b/>
        <w:color w:val="00B3F6" w:themeColor="accent1"/>
      </w:rPr>
      <w:t>t</w:t>
    </w:r>
    <w:r w:rsidRPr="000F658C">
      <w:rPr>
        <w:b/>
        <w:color w:val="00B3F6" w:themeColor="accent1"/>
      </w:rPr>
      <w:t xml:space="preserve"> cancercentrum </w:t>
    </w:r>
    <w:r w:rsidR="00737F81">
      <w:rPr>
        <w:b/>
        <w:color w:val="00B3F6" w:themeColor="accent1"/>
      </w:rPr>
      <w:t>Mellansverige</w:t>
    </w:r>
  </w:p>
  <w:p w14:paraId="79A10BD5" w14:textId="594FF5AC" w:rsidR="00966446" w:rsidRDefault="00A9514B" w:rsidP="0023516A">
    <w:pPr>
      <w:pStyle w:val="Sidfot"/>
      <w:rPr>
        <w:rStyle w:val="SidfotChar"/>
      </w:rPr>
    </w:pPr>
    <w:r>
      <w:rPr>
        <w:rStyle w:val="SidfotChar"/>
      </w:rPr>
      <w:t>Akademiska sjukhuset</w:t>
    </w:r>
    <w:r w:rsidR="00197633">
      <w:rPr>
        <w:rStyle w:val="SidfotChar"/>
      </w:rPr>
      <w:t xml:space="preserve"> </w:t>
    </w:r>
    <w:r w:rsidR="00F123B9" w:rsidRPr="00FD6A21">
      <w:rPr>
        <w:rStyle w:val="SidfotChar"/>
      </w:rPr>
      <w:t xml:space="preserve">| </w:t>
    </w:r>
    <w:r>
      <w:rPr>
        <w:rStyle w:val="SidfotChar"/>
      </w:rPr>
      <w:t>751</w:t>
    </w:r>
    <w:r w:rsidR="00F123B9" w:rsidRPr="00FD6A21">
      <w:rPr>
        <w:rStyle w:val="SidfotChar"/>
      </w:rPr>
      <w:t xml:space="preserve"> 8</w:t>
    </w:r>
    <w:r>
      <w:rPr>
        <w:rStyle w:val="SidfotChar"/>
      </w:rPr>
      <w:t>5</w:t>
    </w:r>
    <w:r w:rsidR="00F123B9" w:rsidRPr="00FD6A21">
      <w:rPr>
        <w:rStyle w:val="SidfotChar"/>
      </w:rPr>
      <w:t xml:space="preserve"> </w:t>
    </w:r>
    <w:r>
      <w:rPr>
        <w:rStyle w:val="SidfotChar"/>
      </w:rPr>
      <w:t>Uppsala</w:t>
    </w:r>
  </w:p>
  <w:p w14:paraId="324FE7A9" w14:textId="7CCCD66E" w:rsidR="00966446" w:rsidRDefault="00F123B9" w:rsidP="0023516A">
    <w:pPr>
      <w:pStyle w:val="Sidfot"/>
      <w:rPr>
        <w:rStyle w:val="SidfotChar"/>
      </w:rPr>
    </w:pPr>
    <w:r w:rsidRPr="00FD6A21">
      <w:rPr>
        <w:rStyle w:val="SidfotChar"/>
      </w:rPr>
      <w:t>Besök:</w:t>
    </w:r>
    <w:r w:rsidR="00966446">
      <w:rPr>
        <w:rStyle w:val="SidfotChar"/>
      </w:rPr>
      <w:t xml:space="preserve"> </w:t>
    </w:r>
    <w:r w:rsidR="00A9514B">
      <w:rPr>
        <w:rStyle w:val="SidfotChar"/>
      </w:rPr>
      <w:t>Dag Hammarskjölds väg 54A</w:t>
    </w:r>
    <w:r w:rsidRPr="00FD6A21">
      <w:rPr>
        <w:rStyle w:val="SidfotChar"/>
      </w:rPr>
      <w:t xml:space="preserve"> | Telefon: 0</w:t>
    </w:r>
    <w:r w:rsidR="00A9514B">
      <w:rPr>
        <w:rStyle w:val="SidfotChar"/>
      </w:rPr>
      <w:t>1</w:t>
    </w:r>
    <w:r w:rsidRPr="00FD6A21">
      <w:rPr>
        <w:rStyle w:val="SidfotChar"/>
      </w:rPr>
      <w:t>8-</w:t>
    </w:r>
    <w:r w:rsidR="0009632C">
      <w:rPr>
        <w:rStyle w:val="SidfotChar"/>
      </w:rPr>
      <w:t>617 71 00</w:t>
    </w:r>
  </w:p>
  <w:p w14:paraId="3E770CD8" w14:textId="3DCB9FDB" w:rsidR="00F123B9" w:rsidRPr="00BA09F6" w:rsidRDefault="00F123B9" w:rsidP="0023516A">
    <w:pPr>
      <w:pStyle w:val="Sidfot"/>
      <w:rPr>
        <w:rFonts w:ascii="PMingLiU" w:eastAsia="PMingLiU" w:hAnsi="PMingLiU" w:cs="PMingLiU"/>
        <w:lang w:val="en-US"/>
      </w:rPr>
    </w:pPr>
    <w:r w:rsidRPr="00BA09F6">
      <w:rPr>
        <w:rStyle w:val="SidfotChar"/>
        <w:lang w:val="en-US"/>
      </w:rPr>
      <w:t>E-post: info@</w:t>
    </w:r>
    <w:r w:rsidR="00A9514B" w:rsidRPr="00BA09F6">
      <w:rPr>
        <w:rStyle w:val="SidfotChar"/>
        <w:lang w:val="en-US"/>
      </w:rPr>
      <w:t>rcc</w:t>
    </w:r>
    <w:r w:rsidR="00737F81">
      <w:rPr>
        <w:rStyle w:val="SidfotChar"/>
        <w:lang w:val="en-US"/>
      </w:rPr>
      <w:t>mellan</w:t>
    </w:r>
    <w:r w:rsidR="00BA09F6" w:rsidRPr="00BA09F6">
      <w:rPr>
        <w:rStyle w:val="SidfotChar"/>
        <w:lang w:val="en-US"/>
      </w:rPr>
      <w:t>.</w:t>
    </w:r>
    <w:r w:rsidR="00BA09F6">
      <w:rPr>
        <w:rStyle w:val="SidfotChar"/>
        <w:lang w:val="en-US"/>
      </w:rPr>
      <w:t>se</w:t>
    </w:r>
    <w:r w:rsidRPr="00BA09F6">
      <w:rPr>
        <w:rStyle w:val="SidfotChar"/>
        <w:lang w:val="en-US"/>
      </w:rPr>
      <w:t xml:space="preserve"> | www.cancercentrum.se</w:t>
    </w:r>
  </w:p>
  <w:p w14:paraId="78349B20" w14:textId="77777777" w:rsidR="00F123B9" w:rsidRPr="00BA09F6" w:rsidRDefault="00F123B9" w:rsidP="0023516A">
    <w:pPr>
      <w:pStyle w:val="Sidfo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024AA" w14:textId="77777777" w:rsidR="00F123B9" w:rsidRPr="00FD6A21" w:rsidRDefault="00507799" w:rsidP="0023516A">
    <w:pPr>
      <w:pStyle w:val="Sidfot"/>
    </w:pPr>
    <w:r w:rsidRPr="000F658C">
      <w:rPr>
        <w:b/>
        <w:noProof/>
        <w:color w:val="00B3F6" w:themeColor="accent1"/>
        <w:lang w:eastAsia="sv-SE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49BFD4D" wp14:editId="4F514EE9">
              <wp:simplePos x="0" y="0"/>
              <wp:positionH relativeFrom="column">
                <wp:posOffset>1322705</wp:posOffset>
              </wp:positionH>
              <wp:positionV relativeFrom="paragraph">
                <wp:posOffset>-60348</wp:posOffset>
              </wp:positionV>
              <wp:extent cx="4596811" cy="603885"/>
              <wp:effectExtent l="0" t="0" r="635" b="571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96811" cy="6038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CF8740" id="Rektangel 4" o:spid="_x0000_s1026" style="position:absolute;margin-left:104.15pt;margin-top:-4.75pt;width:361.95pt;height:47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" fillcolor="#eceae9 [664]" stroked="f"/>
          </w:pict>
        </mc:Fallback>
      </mc:AlternateContent>
    </w:r>
    <w:r w:rsidR="00F123B9" w:rsidRPr="000F658C">
      <w:rPr>
        <w:rStyle w:val="SidhuvudPMChar"/>
      </w:rPr>
      <w:drawing>
        <wp:anchor distT="0" distB="0" distL="114300" distR="114300" simplePos="0" relativeHeight="251672576" behindDoc="1" locked="0" layoutInCell="1" allowOverlap="1" wp14:anchorId="7D4D159C" wp14:editId="11430121">
          <wp:simplePos x="0" y="0"/>
          <wp:positionH relativeFrom="column">
            <wp:posOffset>4343400</wp:posOffset>
          </wp:positionH>
          <wp:positionV relativeFrom="paragraph">
            <wp:posOffset>44450</wp:posOffset>
          </wp:positionV>
          <wp:extent cx="1371600" cy="400746"/>
          <wp:effectExtent l="0" t="0" r="0" b="5715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C_offic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007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3B9" w:rsidRPr="000F658C">
      <w:rPr>
        <w:b/>
        <w:color w:val="00B3F6" w:themeColor="accent1"/>
      </w:rPr>
      <w:t>Regional</w:t>
    </w:r>
    <w:r w:rsidR="00F123B9">
      <w:rPr>
        <w:b/>
        <w:color w:val="00B3F6" w:themeColor="accent1"/>
      </w:rPr>
      <w:t>a</w:t>
    </w:r>
    <w:r w:rsidR="00F123B9" w:rsidRPr="000F658C">
      <w:rPr>
        <w:b/>
        <w:color w:val="00B3F6" w:themeColor="accent1"/>
      </w:rPr>
      <w:t xml:space="preserve"> cancercentrum i samverkan </w:t>
    </w:r>
    <w:r w:rsidR="00F123B9" w:rsidRPr="00FD6A21">
      <w:t xml:space="preserve">  </w:t>
    </w:r>
    <w:r w:rsidR="00F123B9" w:rsidRPr="00FD6A21">
      <w:br/>
    </w:r>
    <w:r w:rsidR="00F123B9" w:rsidRPr="00FD6A21">
      <w:rPr>
        <w:rStyle w:val="SidfotChar"/>
      </w:rPr>
      <w:t>Sveriges Kommuner och Landsting | 118 82 Stockholm</w:t>
    </w:r>
    <w:r w:rsidR="00F123B9" w:rsidRPr="00FD6A21">
      <w:rPr>
        <w:rStyle w:val="SidfotChar"/>
      </w:rPr>
      <w:br/>
      <w:t xml:space="preserve">Besök: Hornsgatan 20 | Telefon: 08-452 70 00 </w:t>
    </w:r>
    <w:r w:rsidR="00F123B9" w:rsidRPr="00FD6A21">
      <w:rPr>
        <w:rStyle w:val="SidfotChar"/>
        <w:rFonts w:ascii="PMingLiU" w:eastAsia="PMingLiU" w:hAnsi="PMingLiU" w:cs="PMingLiU"/>
      </w:rPr>
      <w:br/>
    </w:r>
    <w:r w:rsidR="00F123B9" w:rsidRPr="00FD6A21">
      <w:rPr>
        <w:rStyle w:val="SidfotChar"/>
      </w:rPr>
      <w:t>E-post: info@cancercentrum.se | www.cancercentrum.se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B0516" w14:textId="77777777" w:rsidR="000F06D5" w:rsidRDefault="000F06D5" w:rsidP="0023516A">
      <w:r>
        <w:separator/>
      </w:r>
    </w:p>
    <w:p w14:paraId="086EE7ED" w14:textId="77777777" w:rsidR="000F06D5" w:rsidRDefault="000F06D5" w:rsidP="0023516A"/>
    <w:p w14:paraId="21C414CA" w14:textId="77777777" w:rsidR="000F06D5" w:rsidRDefault="000F06D5" w:rsidP="0023516A"/>
  </w:footnote>
  <w:footnote w:type="continuationSeparator" w:id="0">
    <w:p w14:paraId="0E6B1D6A" w14:textId="77777777" w:rsidR="000F06D5" w:rsidRDefault="000F06D5" w:rsidP="0023516A">
      <w:r>
        <w:continuationSeparator/>
      </w:r>
    </w:p>
    <w:p w14:paraId="3E541B3D" w14:textId="77777777" w:rsidR="000F06D5" w:rsidRDefault="000F06D5" w:rsidP="0023516A"/>
    <w:p w14:paraId="3BA5C1B0" w14:textId="77777777" w:rsidR="000F06D5" w:rsidRDefault="000F06D5" w:rsidP="002351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310E6" w14:textId="77777777" w:rsidR="00F123B9" w:rsidRDefault="00F123B9" w:rsidP="0023516A">
    <w:pPr>
      <w:pStyle w:val="Sidhuvud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2F0C4450" w14:textId="77777777" w:rsidR="00F123B9" w:rsidRDefault="00F123B9" w:rsidP="0023516A">
    <w:pPr>
      <w:pStyle w:val="Sidhuvud"/>
    </w:pPr>
  </w:p>
  <w:p w14:paraId="04A5752D" w14:textId="77777777" w:rsidR="006B7B22" w:rsidRDefault="006B7B22" w:rsidP="0023516A"/>
  <w:p w14:paraId="5A8CF718" w14:textId="77777777" w:rsidR="006B7B22" w:rsidRDefault="006B7B22" w:rsidP="002351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F8F4F" w14:textId="77777777" w:rsidR="00F123B9" w:rsidRDefault="00F123B9" w:rsidP="0023516A">
    <w:pPr>
      <w:pStyle w:val="Sidhuvud"/>
    </w:pPr>
  </w:p>
  <w:p w14:paraId="7C89AD6D" w14:textId="77777777" w:rsidR="006B7B22" w:rsidRDefault="00A7492D" w:rsidP="006A62A9">
    <w:r>
      <w:rPr>
        <w:noProof/>
        <w:lang w:eastAsia="sv-SE"/>
      </w:rPr>
      <w:drawing>
        <wp:anchor distT="0" distB="0" distL="114300" distR="114300" simplePos="0" relativeHeight="251679744" behindDoc="1" locked="0" layoutInCell="1" allowOverlap="1" wp14:anchorId="357D73CC" wp14:editId="28D021DE">
          <wp:simplePos x="0" y="0"/>
          <wp:positionH relativeFrom="column">
            <wp:posOffset>-7534580</wp:posOffset>
          </wp:positionH>
          <wp:positionV relativeFrom="paragraph">
            <wp:posOffset>3120707</wp:posOffset>
          </wp:positionV>
          <wp:extent cx="10737118" cy="3420000"/>
          <wp:effectExtent l="952" t="0" r="0" b="0"/>
          <wp:wrapNone/>
          <wp:docPr id="6" name="Bildobjekt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dobjekt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71" b="67815"/>
                  <a:stretch/>
                </pic:blipFill>
                <pic:spPr bwMode="auto">
                  <a:xfrm rot="16200000">
                    <a:off x="0" y="0"/>
                    <a:ext cx="10737118" cy="34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F606" w14:textId="77777777" w:rsidR="00F123B9" w:rsidRPr="006F2473" w:rsidRDefault="00507799" w:rsidP="0023516A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77696" behindDoc="1" locked="0" layoutInCell="1" allowOverlap="1" wp14:anchorId="3C5DA41E" wp14:editId="6F6DDBF3">
          <wp:simplePos x="0" y="0"/>
          <wp:positionH relativeFrom="column">
            <wp:posOffset>-6112192</wp:posOffset>
          </wp:positionH>
          <wp:positionV relativeFrom="paragraph">
            <wp:posOffset>3292157</wp:posOffset>
          </wp:positionV>
          <wp:extent cx="10737118" cy="3420000"/>
          <wp:effectExtent l="952" t="0" r="8573" b="8572"/>
          <wp:wrapNone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tal_wide_MG_7933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71" b="67815"/>
                  <a:stretch/>
                </pic:blipFill>
                <pic:spPr bwMode="auto">
                  <a:xfrm rot="16200000">
                    <a:off x="0" y="0"/>
                    <a:ext cx="10737118" cy="34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A9C9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C5056"/>
    <w:multiLevelType w:val="hybridMultilevel"/>
    <w:tmpl w:val="8FD45C76"/>
    <w:lvl w:ilvl="0" w:tplc="041D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" w15:restartNumberingAfterBreak="0">
    <w:nsid w:val="12BE481F"/>
    <w:multiLevelType w:val="hybridMultilevel"/>
    <w:tmpl w:val="B396F40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AC7638"/>
    <w:multiLevelType w:val="hybridMultilevel"/>
    <w:tmpl w:val="2AC058CA"/>
    <w:lvl w:ilvl="0" w:tplc="AC142CB6">
      <w:start w:val="1"/>
      <w:numFmt w:val="bullet"/>
      <w:pStyle w:val="Liststycke-niv2"/>
      <w:lvlText w:val="-"/>
      <w:lvlJc w:val="left"/>
      <w:pPr>
        <w:ind w:left="2988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B750767"/>
    <w:multiLevelType w:val="multilevel"/>
    <w:tmpl w:val="C8340272"/>
    <w:styleLink w:val="Punktlistanormal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2139ED"/>
    <w:multiLevelType w:val="hybridMultilevel"/>
    <w:tmpl w:val="0D0E2744"/>
    <w:lvl w:ilvl="0" w:tplc="041D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25AE3A33"/>
    <w:multiLevelType w:val="hybridMultilevel"/>
    <w:tmpl w:val="F3BC23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32008"/>
    <w:multiLevelType w:val="hybridMultilevel"/>
    <w:tmpl w:val="1400871E"/>
    <w:lvl w:ilvl="0" w:tplc="1D6871EA">
      <w:start w:val="1"/>
      <w:numFmt w:val="bullet"/>
      <w:pStyle w:val="RutaLista2"/>
      <w:lvlText w:val="-"/>
      <w:lvlJc w:val="left"/>
      <w:pPr>
        <w:ind w:left="3272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8" w15:restartNumberingAfterBreak="0">
    <w:nsid w:val="25F02C53"/>
    <w:multiLevelType w:val="hybridMultilevel"/>
    <w:tmpl w:val="5F5221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B402E4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6728A"/>
    <w:multiLevelType w:val="hybridMultilevel"/>
    <w:tmpl w:val="D880516C"/>
    <w:lvl w:ilvl="0" w:tplc="041D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2D9F706C"/>
    <w:multiLevelType w:val="hybridMultilevel"/>
    <w:tmpl w:val="56E4DE80"/>
    <w:lvl w:ilvl="0" w:tplc="041D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1" w15:restartNumberingAfterBreak="0">
    <w:nsid w:val="307D5D1D"/>
    <w:multiLevelType w:val="hybridMultilevel"/>
    <w:tmpl w:val="D0E8F15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CC50E1"/>
    <w:multiLevelType w:val="hybridMultilevel"/>
    <w:tmpl w:val="06F08A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361C6"/>
    <w:multiLevelType w:val="hybridMultilevel"/>
    <w:tmpl w:val="49CCA5D4"/>
    <w:lvl w:ilvl="0" w:tplc="041D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4" w15:restartNumberingAfterBreak="0">
    <w:nsid w:val="4190797F"/>
    <w:multiLevelType w:val="hybridMultilevel"/>
    <w:tmpl w:val="8B98C232"/>
    <w:lvl w:ilvl="0" w:tplc="041D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5" w15:restartNumberingAfterBreak="0">
    <w:nsid w:val="47832FF4"/>
    <w:multiLevelType w:val="hybridMultilevel"/>
    <w:tmpl w:val="3566D12A"/>
    <w:lvl w:ilvl="0" w:tplc="BAE208C0">
      <w:start w:val="1"/>
      <w:numFmt w:val="bullet"/>
      <w:pStyle w:val="Punktlistanormal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B402E4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1671E28"/>
    <w:multiLevelType w:val="hybridMultilevel"/>
    <w:tmpl w:val="591C16E4"/>
    <w:lvl w:ilvl="0" w:tplc="7E12067C">
      <w:start w:val="1"/>
      <w:numFmt w:val="bullet"/>
      <w:pStyle w:val="RutaLista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7" w15:restartNumberingAfterBreak="0">
    <w:nsid w:val="5FC60A4F"/>
    <w:multiLevelType w:val="hybridMultilevel"/>
    <w:tmpl w:val="45764F5C"/>
    <w:lvl w:ilvl="0" w:tplc="D0FA9A1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B6417B"/>
    <w:multiLevelType w:val="hybridMultilevel"/>
    <w:tmpl w:val="659A3E5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18A076A"/>
    <w:multiLevelType w:val="hybridMultilevel"/>
    <w:tmpl w:val="5B02B6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B00E2"/>
    <w:multiLevelType w:val="hybridMultilevel"/>
    <w:tmpl w:val="958E06B8"/>
    <w:lvl w:ilvl="0" w:tplc="3E408F32">
      <w:start w:val="1"/>
      <w:numFmt w:val="bullet"/>
      <w:pStyle w:val="KantlinjeLista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D54EAC80">
      <w:start w:val="1"/>
      <w:numFmt w:val="bullet"/>
      <w:pStyle w:val="KantlinjeLista2"/>
      <w:lvlText w:val="-"/>
      <w:lvlJc w:val="left"/>
      <w:pPr>
        <w:ind w:left="172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9C54028"/>
    <w:multiLevelType w:val="hybridMultilevel"/>
    <w:tmpl w:val="ADD8AD32"/>
    <w:lvl w:ilvl="0" w:tplc="D44024F6">
      <w:start w:val="1"/>
      <w:numFmt w:val="decimal"/>
      <w:pStyle w:val="Liststycke123"/>
      <w:lvlText w:val="%1."/>
      <w:lvlJc w:val="left"/>
      <w:pPr>
        <w:ind w:left="567" w:hanging="357"/>
      </w:pPr>
      <w:rPr>
        <w:rFonts w:hint="default"/>
      </w:rPr>
    </w:lvl>
    <w:lvl w:ilvl="1" w:tplc="FEA6D3CC">
      <w:start w:val="1"/>
      <w:numFmt w:val="lowerLetter"/>
      <w:pStyle w:val="Liststyckeabc"/>
      <w:lvlText w:val="%2."/>
      <w:lvlJc w:val="left"/>
      <w:pPr>
        <w:ind w:left="1287" w:hanging="360"/>
      </w:pPr>
    </w:lvl>
    <w:lvl w:ilvl="2" w:tplc="041D001B" w:tentative="1">
      <w:start w:val="1"/>
      <w:numFmt w:val="lowerRoman"/>
      <w:lvlText w:val="%3."/>
      <w:lvlJc w:val="right"/>
      <w:pPr>
        <w:ind w:left="2007" w:hanging="180"/>
      </w:pPr>
    </w:lvl>
    <w:lvl w:ilvl="3" w:tplc="041D000F" w:tentative="1">
      <w:start w:val="1"/>
      <w:numFmt w:val="decimal"/>
      <w:lvlText w:val="%4."/>
      <w:lvlJc w:val="left"/>
      <w:pPr>
        <w:ind w:left="2727" w:hanging="360"/>
      </w:pPr>
    </w:lvl>
    <w:lvl w:ilvl="4" w:tplc="041D0019" w:tentative="1">
      <w:start w:val="1"/>
      <w:numFmt w:val="lowerLetter"/>
      <w:lvlText w:val="%5."/>
      <w:lvlJc w:val="left"/>
      <w:pPr>
        <w:ind w:left="3447" w:hanging="360"/>
      </w:pPr>
    </w:lvl>
    <w:lvl w:ilvl="5" w:tplc="041D001B" w:tentative="1">
      <w:start w:val="1"/>
      <w:numFmt w:val="lowerRoman"/>
      <w:lvlText w:val="%6."/>
      <w:lvlJc w:val="right"/>
      <w:pPr>
        <w:ind w:left="4167" w:hanging="180"/>
      </w:pPr>
    </w:lvl>
    <w:lvl w:ilvl="6" w:tplc="041D000F" w:tentative="1">
      <w:start w:val="1"/>
      <w:numFmt w:val="decimal"/>
      <w:lvlText w:val="%7."/>
      <w:lvlJc w:val="left"/>
      <w:pPr>
        <w:ind w:left="4887" w:hanging="360"/>
      </w:pPr>
    </w:lvl>
    <w:lvl w:ilvl="7" w:tplc="041D0019" w:tentative="1">
      <w:start w:val="1"/>
      <w:numFmt w:val="lowerLetter"/>
      <w:lvlText w:val="%8."/>
      <w:lvlJc w:val="left"/>
      <w:pPr>
        <w:ind w:left="5607" w:hanging="360"/>
      </w:pPr>
    </w:lvl>
    <w:lvl w:ilvl="8" w:tplc="041D001B" w:tentative="1">
      <w:start w:val="1"/>
      <w:numFmt w:val="lowerRoman"/>
      <w:lvlText w:val="%9."/>
      <w:lvlJc w:val="right"/>
      <w:pPr>
        <w:ind w:left="6327" w:hanging="180"/>
      </w:pPr>
    </w:lvl>
  </w:abstractNum>
  <w:num w:numId="1" w16cid:durableId="1826969732">
    <w:abstractNumId w:val="12"/>
  </w:num>
  <w:num w:numId="2" w16cid:durableId="1513490477">
    <w:abstractNumId w:val="15"/>
  </w:num>
  <w:num w:numId="3" w16cid:durableId="1916016717">
    <w:abstractNumId w:val="19"/>
  </w:num>
  <w:num w:numId="4" w16cid:durableId="1962610900">
    <w:abstractNumId w:val="6"/>
  </w:num>
  <w:num w:numId="5" w16cid:durableId="786579477">
    <w:abstractNumId w:val="0"/>
  </w:num>
  <w:num w:numId="6" w16cid:durableId="1316956895">
    <w:abstractNumId w:val="4"/>
  </w:num>
  <w:num w:numId="7" w16cid:durableId="1043867353">
    <w:abstractNumId w:val="18"/>
  </w:num>
  <w:num w:numId="8" w16cid:durableId="1118913995">
    <w:abstractNumId w:val="5"/>
  </w:num>
  <w:num w:numId="9" w16cid:durableId="350038402">
    <w:abstractNumId w:val="17"/>
  </w:num>
  <w:num w:numId="10" w16cid:durableId="511532371">
    <w:abstractNumId w:val="20"/>
  </w:num>
  <w:num w:numId="11" w16cid:durableId="532420734">
    <w:abstractNumId w:val="20"/>
  </w:num>
  <w:num w:numId="12" w16cid:durableId="1043136593">
    <w:abstractNumId w:val="21"/>
  </w:num>
  <w:num w:numId="13" w16cid:durableId="2140801212">
    <w:abstractNumId w:val="21"/>
  </w:num>
  <w:num w:numId="14" w16cid:durableId="609438632">
    <w:abstractNumId w:val="16"/>
  </w:num>
  <w:num w:numId="15" w16cid:durableId="1027560958">
    <w:abstractNumId w:val="7"/>
  </w:num>
  <w:num w:numId="16" w16cid:durableId="1510221779">
    <w:abstractNumId w:val="3"/>
  </w:num>
  <w:num w:numId="17" w16cid:durableId="433324331">
    <w:abstractNumId w:val="8"/>
  </w:num>
  <w:num w:numId="18" w16cid:durableId="1942491534">
    <w:abstractNumId w:val="2"/>
  </w:num>
  <w:num w:numId="19" w16cid:durableId="1512336677">
    <w:abstractNumId w:val="11"/>
  </w:num>
  <w:num w:numId="20" w16cid:durableId="604464902">
    <w:abstractNumId w:val="9"/>
  </w:num>
  <w:num w:numId="21" w16cid:durableId="1720936702">
    <w:abstractNumId w:val="10"/>
  </w:num>
  <w:num w:numId="22" w16cid:durableId="848834634">
    <w:abstractNumId w:val="13"/>
  </w:num>
  <w:num w:numId="23" w16cid:durableId="262494195">
    <w:abstractNumId w:val="14"/>
  </w:num>
  <w:num w:numId="24" w16cid:durableId="760565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SortMethod w:val="0004"/>
  <w:documentProtection w:formatting="1" w:enforcement="0"/>
  <w:styleLockTheme/>
  <w:styleLockQFSet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961"/>
    <w:rsid w:val="00004D63"/>
    <w:rsid w:val="00012BE0"/>
    <w:rsid w:val="00021F4C"/>
    <w:rsid w:val="00024687"/>
    <w:rsid w:val="00030E33"/>
    <w:rsid w:val="00031AA9"/>
    <w:rsid w:val="00032203"/>
    <w:rsid w:val="000338E3"/>
    <w:rsid w:val="00041042"/>
    <w:rsid w:val="00044167"/>
    <w:rsid w:val="00051BFC"/>
    <w:rsid w:val="000810B4"/>
    <w:rsid w:val="000924ED"/>
    <w:rsid w:val="0009632C"/>
    <w:rsid w:val="00096A56"/>
    <w:rsid w:val="000A2B43"/>
    <w:rsid w:val="000B27F9"/>
    <w:rsid w:val="000B5128"/>
    <w:rsid w:val="000C0BBA"/>
    <w:rsid w:val="000E0694"/>
    <w:rsid w:val="000F06D5"/>
    <w:rsid w:val="000F23A7"/>
    <w:rsid w:val="000F658C"/>
    <w:rsid w:val="00101FCF"/>
    <w:rsid w:val="001102C5"/>
    <w:rsid w:val="001149AB"/>
    <w:rsid w:val="001166F3"/>
    <w:rsid w:val="00117BDA"/>
    <w:rsid w:val="0012000F"/>
    <w:rsid w:val="001327B6"/>
    <w:rsid w:val="00141121"/>
    <w:rsid w:val="00141DE7"/>
    <w:rsid w:val="001466FA"/>
    <w:rsid w:val="0015151A"/>
    <w:rsid w:val="0015367E"/>
    <w:rsid w:val="00157A48"/>
    <w:rsid w:val="001662BF"/>
    <w:rsid w:val="00171D90"/>
    <w:rsid w:val="00174C93"/>
    <w:rsid w:val="00175C30"/>
    <w:rsid w:val="001920DD"/>
    <w:rsid w:val="00197633"/>
    <w:rsid w:val="001A2415"/>
    <w:rsid w:val="001A264C"/>
    <w:rsid w:val="001A58A5"/>
    <w:rsid w:val="001B27DA"/>
    <w:rsid w:val="001C2A54"/>
    <w:rsid w:val="001C65AB"/>
    <w:rsid w:val="001D4D6A"/>
    <w:rsid w:val="001D6B01"/>
    <w:rsid w:val="001E53B5"/>
    <w:rsid w:val="001E73D8"/>
    <w:rsid w:val="00200FB7"/>
    <w:rsid w:val="00202E3C"/>
    <w:rsid w:val="00210CD3"/>
    <w:rsid w:val="00231158"/>
    <w:rsid w:val="0023258B"/>
    <w:rsid w:val="00232644"/>
    <w:rsid w:val="0023516A"/>
    <w:rsid w:val="002373D6"/>
    <w:rsid w:val="00240736"/>
    <w:rsid w:val="002411D1"/>
    <w:rsid w:val="00251A0D"/>
    <w:rsid w:val="0025285D"/>
    <w:rsid w:val="00260205"/>
    <w:rsid w:val="00273649"/>
    <w:rsid w:val="00276980"/>
    <w:rsid w:val="00280C3C"/>
    <w:rsid w:val="00283E38"/>
    <w:rsid w:val="002929BE"/>
    <w:rsid w:val="002A108D"/>
    <w:rsid w:val="002B22E9"/>
    <w:rsid w:val="002C2926"/>
    <w:rsid w:val="002C48A7"/>
    <w:rsid w:val="002C7DCA"/>
    <w:rsid w:val="002D6CFF"/>
    <w:rsid w:val="002E27AA"/>
    <w:rsid w:val="002F34D8"/>
    <w:rsid w:val="00304AD7"/>
    <w:rsid w:val="00305394"/>
    <w:rsid w:val="00307E59"/>
    <w:rsid w:val="003120BF"/>
    <w:rsid w:val="003152E5"/>
    <w:rsid w:val="003314E3"/>
    <w:rsid w:val="00341D4D"/>
    <w:rsid w:val="00344526"/>
    <w:rsid w:val="00347E66"/>
    <w:rsid w:val="00350F9A"/>
    <w:rsid w:val="00357E9F"/>
    <w:rsid w:val="00362015"/>
    <w:rsid w:val="003924FE"/>
    <w:rsid w:val="003A0074"/>
    <w:rsid w:val="003A0846"/>
    <w:rsid w:val="003A1406"/>
    <w:rsid w:val="003A43A7"/>
    <w:rsid w:val="003A5940"/>
    <w:rsid w:val="003A6308"/>
    <w:rsid w:val="003B3883"/>
    <w:rsid w:val="003C1E01"/>
    <w:rsid w:val="003E07D7"/>
    <w:rsid w:val="003E6723"/>
    <w:rsid w:val="003E6E50"/>
    <w:rsid w:val="003F573A"/>
    <w:rsid w:val="00402DA0"/>
    <w:rsid w:val="0041301A"/>
    <w:rsid w:val="00414DC0"/>
    <w:rsid w:val="004224DC"/>
    <w:rsid w:val="00437EA1"/>
    <w:rsid w:val="004408CD"/>
    <w:rsid w:val="004536C0"/>
    <w:rsid w:val="004638E2"/>
    <w:rsid w:val="0046481D"/>
    <w:rsid w:val="00466449"/>
    <w:rsid w:val="00466A0D"/>
    <w:rsid w:val="0048668F"/>
    <w:rsid w:val="004909A4"/>
    <w:rsid w:val="00493D90"/>
    <w:rsid w:val="004A0D76"/>
    <w:rsid w:val="004B07C2"/>
    <w:rsid w:val="004B7EA7"/>
    <w:rsid w:val="004C4DE7"/>
    <w:rsid w:val="004C5DD5"/>
    <w:rsid w:val="004D2AD1"/>
    <w:rsid w:val="004E0431"/>
    <w:rsid w:val="004E2AC5"/>
    <w:rsid w:val="004F0364"/>
    <w:rsid w:val="005010D0"/>
    <w:rsid w:val="00504274"/>
    <w:rsid w:val="00505A98"/>
    <w:rsid w:val="00507799"/>
    <w:rsid w:val="00507B1B"/>
    <w:rsid w:val="005107D6"/>
    <w:rsid w:val="005107E9"/>
    <w:rsid w:val="0051398F"/>
    <w:rsid w:val="00515949"/>
    <w:rsid w:val="00520387"/>
    <w:rsid w:val="005209FE"/>
    <w:rsid w:val="0052694A"/>
    <w:rsid w:val="00536666"/>
    <w:rsid w:val="0054124A"/>
    <w:rsid w:val="0055397C"/>
    <w:rsid w:val="00560CCB"/>
    <w:rsid w:val="00561240"/>
    <w:rsid w:val="00567BEA"/>
    <w:rsid w:val="00576605"/>
    <w:rsid w:val="00582F80"/>
    <w:rsid w:val="0058722B"/>
    <w:rsid w:val="005A0304"/>
    <w:rsid w:val="005A03E9"/>
    <w:rsid w:val="005C6A25"/>
    <w:rsid w:val="005D1BFE"/>
    <w:rsid w:val="005D7CD7"/>
    <w:rsid w:val="005E1633"/>
    <w:rsid w:val="005E3D1B"/>
    <w:rsid w:val="005F11DD"/>
    <w:rsid w:val="005F7D01"/>
    <w:rsid w:val="006004C1"/>
    <w:rsid w:val="00601011"/>
    <w:rsid w:val="006140EA"/>
    <w:rsid w:val="00616605"/>
    <w:rsid w:val="006172CC"/>
    <w:rsid w:val="00620961"/>
    <w:rsid w:val="00632A3B"/>
    <w:rsid w:val="006358C2"/>
    <w:rsid w:val="00641253"/>
    <w:rsid w:val="0064310A"/>
    <w:rsid w:val="00643535"/>
    <w:rsid w:val="00646B6B"/>
    <w:rsid w:val="00654651"/>
    <w:rsid w:val="00657315"/>
    <w:rsid w:val="00661973"/>
    <w:rsid w:val="006635A3"/>
    <w:rsid w:val="006670FE"/>
    <w:rsid w:val="00667912"/>
    <w:rsid w:val="00684D22"/>
    <w:rsid w:val="0069182C"/>
    <w:rsid w:val="0069331E"/>
    <w:rsid w:val="00697EBA"/>
    <w:rsid w:val="006A2842"/>
    <w:rsid w:val="006A2CBB"/>
    <w:rsid w:val="006A62A9"/>
    <w:rsid w:val="006B110A"/>
    <w:rsid w:val="006B3262"/>
    <w:rsid w:val="006B59A8"/>
    <w:rsid w:val="006B7B22"/>
    <w:rsid w:val="006C4DFC"/>
    <w:rsid w:val="006C621B"/>
    <w:rsid w:val="006C7CA8"/>
    <w:rsid w:val="006E1645"/>
    <w:rsid w:val="006E3611"/>
    <w:rsid w:val="006F094A"/>
    <w:rsid w:val="006F2473"/>
    <w:rsid w:val="006F2DEB"/>
    <w:rsid w:val="006F32FD"/>
    <w:rsid w:val="006F3674"/>
    <w:rsid w:val="007032C1"/>
    <w:rsid w:val="0070654D"/>
    <w:rsid w:val="007101B9"/>
    <w:rsid w:val="00711248"/>
    <w:rsid w:val="0071300D"/>
    <w:rsid w:val="00726E68"/>
    <w:rsid w:val="0073049D"/>
    <w:rsid w:val="00736397"/>
    <w:rsid w:val="00737F81"/>
    <w:rsid w:val="00745A5E"/>
    <w:rsid w:val="00750B84"/>
    <w:rsid w:val="00760244"/>
    <w:rsid w:val="00760780"/>
    <w:rsid w:val="00762F7C"/>
    <w:rsid w:val="00764347"/>
    <w:rsid w:val="00765291"/>
    <w:rsid w:val="00767F55"/>
    <w:rsid w:val="0077103E"/>
    <w:rsid w:val="00771B44"/>
    <w:rsid w:val="007779D0"/>
    <w:rsid w:val="00796702"/>
    <w:rsid w:val="007A4511"/>
    <w:rsid w:val="007C11FE"/>
    <w:rsid w:val="007D5B0C"/>
    <w:rsid w:val="007F463A"/>
    <w:rsid w:val="0080321D"/>
    <w:rsid w:val="00810476"/>
    <w:rsid w:val="0081263C"/>
    <w:rsid w:val="00817C69"/>
    <w:rsid w:val="00832AE7"/>
    <w:rsid w:val="00834D6B"/>
    <w:rsid w:val="00841EDA"/>
    <w:rsid w:val="0084525F"/>
    <w:rsid w:val="00845F38"/>
    <w:rsid w:val="00851986"/>
    <w:rsid w:val="00855FE1"/>
    <w:rsid w:val="00856C46"/>
    <w:rsid w:val="00862C7E"/>
    <w:rsid w:val="0086422A"/>
    <w:rsid w:val="008732EA"/>
    <w:rsid w:val="00874151"/>
    <w:rsid w:val="00874645"/>
    <w:rsid w:val="00874B60"/>
    <w:rsid w:val="0088234A"/>
    <w:rsid w:val="00891C0B"/>
    <w:rsid w:val="008976E9"/>
    <w:rsid w:val="008A145B"/>
    <w:rsid w:val="008A1F23"/>
    <w:rsid w:val="008A23EA"/>
    <w:rsid w:val="008B124B"/>
    <w:rsid w:val="008B24FF"/>
    <w:rsid w:val="008B4FAB"/>
    <w:rsid w:val="008B7EAE"/>
    <w:rsid w:val="008D5F37"/>
    <w:rsid w:val="008E1243"/>
    <w:rsid w:val="008E2E6F"/>
    <w:rsid w:val="008E32EE"/>
    <w:rsid w:val="008E664D"/>
    <w:rsid w:val="008F1CF1"/>
    <w:rsid w:val="00901595"/>
    <w:rsid w:val="00906D96"/>
    <w:rsid w:val="00913FA6"/>
    <w:rsid w:val="00920733"/>
    <w:rsid w:val="00920AB5"/>
    <w:rsid w:val="00934670"/>
    <w:rsid w:val="0093659C"/>
    <w:rsid w:val="00940DE4"/>
    <w:rsid w:val="009460EB"/>
    <w:rsid w:val="0095557F"/>
    <w:rsid w:val="00962299"/>
    <w:rsid w:val="0096332A"/>
    <w:rsid w:val="0096463D"/>
    <w:rsid w:val="0096584C"/>
    <w:rsid w:val="00966446"/>
    <w:rsid w:val="00982225"/>
    <w:rsid w:val="009931B4"/>
    <w:rsid w:val="009941FB"/>
    <w:rsid w:val="0099464B"/>
    <w:rsid w:val="00994737"/>
    <w:rsid w:val="009979DE"/>
    <w:rsid w:val="009A2CEC"/>
    <w:rsid w:val="009A549A"/>
    <w:rsid w:val="009B5E62"/>
    <w:rsid w:val="009B6871"/>
    <w:rsid w:val="009B7E2D"/>
    <w:rsid w:val="009C6105"/>
    <w:rsid w:val="009D22C8"/>
    <w:rsid w:val="009D2640"/>
    <w:rsid w:val="009D5F6C"/>
    <w:rsid w:val="009D6528"/>
    <w:rsid w:val="009E10DD"/>
    <w:rsid w:val="009E3EC5"/>
    <w:rsid w:val="009E6A4B"/>
    <w:rsid w:val="009F05CE"/>
    <w:rsid w:val="009F1558"/>
    <w:rsid w:val="00A03290"/>
    <w:rsid w:val="00A0401E"/>
    <w:rsid w:val="00A05048"/>
    <w:rsid w:val="00A063D3"/>
    <w:rsid w:val="00A12143"/>
    <w:rsid w:val="00A14D33"/>
    <w:rsid w:val="00A20220"/>
    <w:rsid w:val="00A2553A"/>
    <w:rsid w:val="00A2697F"/>
    <w:rsid w:val="00A378C2"/>
    <w:rsid w:val="00A50BFA"/>
    <w:rsid w:val="00A53B32"/>
    <w:rsid w:val="00A628DC"/>
    <w:rsid w:val="00A64678"/>
    <w:rsid w:val="00A6579B"/>
    <w:rsid w:val="00A65D23"/>
    <w:rsid w:val="00A67F41"/>
    <w:rsid w:val="00A7492D"/>
    <w:rsid w:val="00A75174"/>
    <w:rsid w:val="00A85D5B"/>
    <w:rsid w:val="00A87C0F"/>
    <w:rsid w:val="00A90A98"/>
    <w:rsid w:val="00A9514B"/>
    <w:rsid w:val="00AB151D"/>
    <w:rsid w:val="00AB1961"/>
    <w:rsid w:val="00AB204E"/>
    <w:rsid w:val="00AB633A"/>
    <w:rsid w:val="00AD490A"/>
    <w:rsid w:val="00AD6CD0"/>
    <w:rsid w:val="00AE17BE"/>
    <w:rsid w:val="00AE1C4C"/>
    <w:rsid w:val="00AE5A14"/>
    <w:rsid w:val="00B03E7C"/>
    <w:rsid w:val="00B072E7"/>
    <w:rsid w:val="00B21206"/>
    <w:rsid w:val="00B2202B"/>
    <w:rsid w:val="00B2246C"/>
    <w:rsid w:val="00B26FE4"/>
    <w:rsid w:val="00B41DB5"/>
    <w:rsid w:val="00B4308C"/>
    <w:rsid w:val="00B43C6F"/>
    <w:rsid w:val="00B54C1C"/>
    <w:rsid w:val="00B61D39"/>
    <w:rsid w:val="00B64304"/>
    <w:rsid w:val="00B76680"/>
    <w:rsid w:val="00B76C0C"/>
    <w:rsid w:val="00B80F3B"/>
    <w:rsid w:val="00B84D3B"/>
    <w:rsid w:val="00B9359E"/>
    <w:rsid w:val="00B94C71"/>
    <w:rsid w:val="00BA09F6"/>
    <w:rsid w:val="00BA15E8"/>
    <w:rsid w:val="00BA75B5"/>
    <w:rsid w:val="00BC0BED"/>
    <w:rsid w:val="00BC10BD"/>
    <w:rsid w:val="00BC7235"/>
    <w:rsid w:val="00BC762C"/>
    <w:rsid w:val="00BE6FA5"/>
    <w:rsid w:val="00BF0A95"/>
    <w:rsid w:val="00C007FC"/>
    <w:rsid w:val="00C05BCA"/>
    <w:rsid w:val="00C131A2"/>
    <w:rsid w:val="00C1350A"/>
    <w:rsid w:val="00C209E7"/>
    <w:rsid w:val="00C2257E"/>
    <w:rsid w:val="00C27558"/>
    <w:rsid w:val="00C40BEA"/>
    <w:rsid w:val="00C41A59"/>
    <w:rsid w:val="00C5094E"/>
    <w:rsid w:val="00C67401"/>
    <w:rsid w:val="00C75C29"/>
    <w:rsid w:val="00C81248"/>
    <w:rsid w:val="00C92695"/>
    <w:rsid w:val="00C92A05"/>
    <w:rsid w:val="00CA1E2A"/>
    <w:rsid w:val="00CB1F84"/>
    <w:rsid w:val="00CB3D0A"/>
    <w:rsid w:val="00CB4234"/>
    <w:rsid w:val="00CC2122"/>
    <w:rsid w:val="00CC62A7"/>
    <w:rsid w:val="00CD30CC"/>
    <w:rsid w:val="00CD4DEF"/>
    <w:rsid w:val="00CE091D"/>
    <w:rsid w:val="00D052D7"/>
    <w:rsid w:val="00D06E34"/>
    <w:rsid w:val="00D0791E"/>
    <w:rsid w:val="00D12EB0"/>
    <w:rsid w:val="00D21789"/>
    <w:rsid w:val="00D24DDF"/>
    <w:rsid w:val="00D326A6"/>
    <w:rsid w:val="00D326E0"/>
    <w:rsid w:val="00D329F0"/>
    <w:rsid w:val="00D44252"/>
    <w:rsid w:val="00D45D31"/>
    <w:rsid w:val="00D45E38"/>
    <w:rsid w:val="00D473BE"/>
    <w:rsid w:val="00D64FBD"/>
    <w:rsid w:val="00D80B51"/>
    <w:rsid w:val="00D82C77"/>
    <w:rsid w:val="00D83ED0"/>
    <w:rsid w:val="00D91C26"/>
    <w:rsid w:val="00D92A8F"/>
    <w:rsid w:val="00D975BA"/>
    <w:rsid w:val="00DA1068"/>
    <w:rsid w:val="00DA73CA"/>
    <w:rsid w:val="00DB384F"/>
    <w:rsid w:val="00DC4779"/>
    <w:rsid w:val="00DC633E"/>
    <w:rsid w:val="00DD5B63"/>
    <w:rsid w:val="00DD7A01"/>
    <w:rsid w:val="00DE6F4E"/>
    <w:rsid w:val="00DE712E"/>
    <w:rsid w:val="00DF4F77"/>
    <w:rsid w:val="00E00505"/>
    <w:rsid w:val="00E079A0"/>
    <w:rsid w:val="00E10207"/>
    <w:rsid w:val="00E139A5"/>
    <w:rsid w:val="00E20B8C"/>
    <w:rsid w:val="00E22B6F"/>
    <w:rsid w:val="00E43A3B"/>
    <w:rsid w:val="00E461C4"/>
    <w:rsid w:val="00E51322"/>
    <w:rsid w:val="00E62F0E"/>
    <w:rsid w:val="00E63C62"/>
    <w:rsid w:val="00E71080"/>
    <w:rsid w:val="00E7478C"/>
    <w:rsid w:val="00E821BA"/>
    <w:rsid w:val="00E83DB9"/>
    <w:rsid w:val="00E86194"/>
    <w:rsid w:val="00E92671"/>
    <w:rsid w:val="00EA323D"/>
    <w:rsid w:val="00EC61BF"/>
    <w:rsid w:val="00EC69F2"/>
    <w:rsid w:val="00ED053E"/>
    <w:rsid w:val="00ED7F17"/>
    <w:rsid w:val="00EE11ED"/>
    <w:rsid w:val="00EE1961"/>
    <w:rsid w:val="00EF0238"/>
    <w:rsid w:val="00EF7B42"/>
    <w:rsid w:val="00F0366D"/>
    <w:rsid w:val="00F06E14"/>
    <w:rsid w:val="00F06FC9"/>
    <w:rsid w:val="00F123B9"/>
    <w:rsid w:val="00F20E06"/>
    <w:rsid w:val="00F221F6"/>
    <w:rsid w:val="00F27557"/>
    <w:rsid w:val="00F31307"/>
    <w:rsid w:val="00F31F5D"/>
    <w:rsid w:val="00F40442"/>
    <w:rsid w:val="00F40B7F"/>
    <w:rsid w:val="00F42741"/>
    <w:rsid w:val="00F42E96"/>
    <w:rsid w:val="00F55A35"/>
    <w:rsid w:val="00F632F9"/>
    <w:rsid w:val="00F85113"/>
    <w:rsid w:val="00F86147"/>
    <w:rsid w:val="00F94F29"/>
    <w:rsid w:val="00FA0A9E"/>
    <w:rsid w:val="00FB1063"/>
    <w:rsid w:val="00FB4011"/>
    <w:rsid w:val="00FB585F"/>
    <w:rsid w:val="00FB7F05"/>
    <w:rsid w:val="00FC5388"/>
    <w:rsid w:val="00FC6094"/>
    <w:rsid w:val="00FD0767"/>
    <w:rsid w:val="00FD2E2E"/>
    <w:rsid w:val="00FD5C34"/>
    <w:rsid w:val="00FD6A21"/>
    <w:rsid w:val="00FE6C48"/>
    <w:rsid w:val="00FE7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D90F98"/>
  <w15:docId w15:val="{4C20F8ED-D261-42E4-BD65-0697611A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brödtext"/>
    <w:qFormat/>
    <w:rsid w:val="00E20B8C"/>
    <w:pPr>
      <w:spacing w:after="120" w:line="280" w:lineRule="atLeast"/>
    </w:pPr>
    <w:rPr>
      <w:rFonts w:ascii="Arial" w:hAnsi="Arial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2C7DCA"/>
    <w:pPr>
      <w:keepNext/>
      <w:keepLines/>
      <w:spacing w:before="120" w:after="200" w:line="440" w:lineRule="exact"/>
      <w:outlineLvl w:val="0"/>
    </w:pPr>
    <w:rPr>
      <w:rFonts w:eastAsiaTheme="majorEastAsia" w:cstheme="majorBidi"/>
      <w:b/>
      <w:bCs/>
      <w:color w:val="00507D" w:themeColor="text2"/>
      <w:sz w:val="32"/>
      <w:szCs w:val="32"/>
    </w:rPr>
  </w:style>
  <w:style w:type="paragraph" w:styleId="Rubrik2">
    <w:name w:val="heading 2"/>
    <w:next w:val="Normal"/>
    <w:link w:val="Rubrik2Char"/>
    <w:autoRedefine/>
    <w:uiPriority w:val="9"/>
    <w:qFormat/>
    <w:rsid w:val="00E20B8C"/>
    <w:pPr>
      <w:keepNext/>
      <w:keepLines/>
      <w:spacing w:before="200" w:line="240" w:lineRule="auto"/>
      <w:outlineLvl w:val="1"/>
    </w:pPr>
    <w:rPr>
      <w:rFonts w:ascii="Arial" w:eastAsiaTheme="majorEastAsia" w:hAnsi="Arial" w:cstheme="majorBidi"/>
      <w:b/>
      <w:bCs/>
      <w:color w:val="000000" w:themeColor="text1"/>
      <w:lang w:val="sv-SE"/>
    </w:rPr>
  </w:style>
  <w:style w:type="paragraph" w:styleId="Rubrik3">
    <w:name w:val="heading 3"/>
    <w:aliases w:val="Rubrik 3 - mellanrubrik"/>
    <w:basedOn w:val="Normal"/>
    <w:next w:val="Normal"/>
    <w:link w:val="Rubrik3Char"/>
    <w:uiPriority w:val="9"/>
    <w:qFormat/>
    <w:rsid w:val="00641253"/>
    <w:pPr>
      <w:keepNext/>
      <w:keepLines/>
      <w:spacing w:before="160" w:after="80" w:line="320" w:lineRule="exact"/>
      <w:outlineLvl w:val="2"/>
    </w:pPr>
    <w:rPr>
      <w:rFonts w:eastAsiaTheme="majorEastAsia" w:cstheme="majorBidi"/>
      <w:b/>
      <w:bCs/>
      <w:color w:val="000000" w:themeColor="text1"/>
      <w:sz w:val="20"/>
    </w:rPr>
  </w:style>
  <w:style w:type="paragraph" w:styleId="Rubrik4">
    <w:name w:val="heading 4"/>
    <w:basedOn w:val="Normal"/>
    <w:next w:val="Normal"/>
    <w:link w:val="Rubrik4Char"/>
    <w:uiPriority w:val="9"/>
    <w:semiHidden/>
    <w:rsid w:val="001E73D8"/>
    <w:pPr>
      <w:keepNext/>
      <w:keepLines/>
      <w:spacing w:before="160" w:after="80" w:line="300" w:lineRule="exact"/>
      <w:outlineLvl w:val="3"/>
    </w:pPr>
    <w:rPr>
      <w:rFonts w:eastAsiaTheme="majorEastAsia" w:cstheme="majorBidi"/>
      <w:b/>
      <w:bCs/>
      <w:iCs/>
      <w:color w:val="000000" w:themeColor="text1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C7DCA"/>
    <w:rPr>
      <w:rFonts w:ascii="Arial" w:eastAsiaTheme="majorEastAsia" w:hAnsi="Arial" w:cstheme="majorBidi"/>
      <w:b/>
      <w:bCs/>
      <w:color w:val="00507D" w:themeColor="text2"/>
      <w:sz w:val="32"/>
      <w:szCs w:val="32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E20B8C"/>
    <w:rPr>
      <w:rFonts w:ascii="Arial" w:eastAsiaTheme="majorEastAsia" w:hAnsi="Arial" w:cstheme="majorBidi"/>
      <w:b/>
      <w:bCs/>
      <w:color w:val="000000" w:themeColor="text1"/>
      <w:lang w:val="sv-SE"/>
    </w:rPr>
  </w:style>
  <w:style w:type="character" w:customStyle="1" w:styleId="Rubrik3Char">
    <w:name w:val="Rubrik 3 Char"/>
    <w:aliases w:val="Rubrik 3 - mellanrubrik Char"/>
    <w:basedOn w:val="Standardstycketeckensnitt"/>
    <w:link w:val="Rubrik3"/>
    <w:uiPriority w:val="9"/>
    <w:rsid w:val="00641253"/>
    <w:rPr>
      <w:rFonts w:ascii="Arial" w:eastAsiaTheme="majorEastAsia" w:hAnsi="Arial" w:cstheme="majorBidi"/>
      <w:b/>
      <w:bCs/>
      <w:color w:val="000000" w:themeColor="text1"/>
      <w:sz w:val="20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A73CA"/>
    <w:rPr>
      <w:rFonts w:ascii="Arial" w:eastAsiaTheme="majorEastAsia" w:hAnsi="Arial" w:cstheme="majorBidi"/>
      <w:b/>
      <w:bCs/>
      <w:iCs/>
      <w:color w:val="000000" w:themeColor="text1"/>
      <w:sz w:val="20"/>
      <w:lang w:val="sv-SE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autoRedefine/>
    <w:uiPriority w:val="99"/>
    <w:unhideWhenUsed/>
    <w:qFormat/>
    <w:rsid w:val="00CB1F84"/>
    <w:pPr>
      <w:tabs>
        <w:tab w:val="right" w:pos="8505"/>
      </w:tabs>
      <w:spacing w:after="0" w:line="280" w:lineRule="exact"/>
      <w:jc w:val="right"/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CB1F84"/>
    <w:rPr>
      <w:rFonts w:ascii="Arial" w:hAnsi="Arial"/>
      <w:sz w:val="16"/>
      <w:lang w:val="sv-SE"/>
    </w:rPr>
  </w:style>
  <w:style w:type="paragraph" w:styleId="Sidfot">
    <w:name w:val="footer"/>
    <w:basedOn w:val="Normal"/>
    <w:link w:val="SidfotChar"/>
    <w:autoRedefine/>
    <w:uiPriority w:val="99"/>
    <w:unhideWhenUsed/>
    <w:qFormat/>
    <w:rsid w:val="00FD2E2E"/>
    <w:pPr>
      <w:tabs>
        <w:tab w:val="center" w:pos="4680"/>
        <w:tab w:val="right" w:pos="9360"/>
      </w:tabs>
      <w:spacing w:after="0" w:line="240" w:lineRule="auto"/>
    </w:pPr>
    <w:rPr>
      <w:rFonts w:cs="Arial"/>
      <w:color w:val="000000" w:themeColor="text1"/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FD2E2E"/>
    <w:rPr>
      <w:rFonts w:ascii="Arial" w:hAnsi="Arial" w:cs="Arial"/>
      <w:color w:val="000000" w:themeColor="text1"/>
      <w:sz w:val="16"/>
      <w:szCs w:val="16"/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0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32C1"/>
    <w:rPr>
      <w:rFonts w:ascii="Tahoma" w:hAnsi="Tahoma" w:cs="Tahoma"/>
      <w:sz w:val="16"/>
      <w:szCs w:val="16"/>
      <w:lang w:val="sv-SE"/>
    </w:rPr>
  </w:style>
  <w:style w:type="character" w:styleId="Hyperlnk">
    <w:name w:val="Hyperlink"/>
    <w:uiPriority w:val="99"/>
    <w:semiHidden/>
    <w:qFormat/>
    <w:rsid w:val="00CB1F84"/>
    <w:rPr>
      <w:color w:val="00507D" w:themeColor="text2"/>
      <w:u w:val="single"/>
    </w:rPr>
  </w:style>
  <w:style w:type="paragraph" w:customStyle="1" w:styleId="Ingress">
    <w:name w:val="Ingress"/>
    <w:link w:val="IngressChar"/>
    <w:qFormat/>
    <w:rsid w:val="00E20B8C"/>
    <w:pPr>
      <w:spacing w:after="320"/>
    </w:pPr>
    <w:rPr>
      <w:rFonts w:ascii="Arial" w:hAnsi="Arial" w:cstheme="majorHAnsi"/>
      <w:b/>
      <w:color w:val="000000" w:themeColor="text1"/>
      <w:sz w:val="24"/>
      <w:szCs w:val="20"/>
      <w:lang w:val="sv-SE"/>
    </w:rPr>
  </w:style>
  <w:style w:type="character" w:customStyle="1" w:styleId="IngressChar">
    <w:name w:val="Ingress Char"/>
    <w:basedOn w:val="Standardstycketeckensnitt"/>
    <w:link w:val="Ingress"/>
    <w:rsid w:val="00E20B8C"/>
    <w:rPr>
      <w:rFonts w:ascii="Arial" w:hAnsi="Arial" w:cstheme="majorHAnsi"/>
      <w:b/>
      <w:color w:val="000000" w:themeColor="text1"/>
      <w:sz w:val="24"/>
      <w:szCs w:val="20"/>
      <w:lang w:val="sv-SE"/>
    </w:rPr>
  </w:style>
  <w:style w:type="numbering" w:customStyle="1" w:styleId="Punktlistanormal">
    <w:name w:val="Punktlista normal"/>
    <w:basedOn w:val="Ingenlista"/>
    <w:uiPriority w:val="99"/>
    <w:rsid w:val="003120BF"/>
    <w:pPr>
      <w:numPr>
        <w:numId w:val="6"/>
      </w:numPr>
    </w:pPr>
  </w:style>
  <w:style w:type="paragraph" w:customStyle="1" w:styleId="Punktlistanormalt">
    <w:name w:val="Punktlista normalt"/>
    <w:basedOn w:val="Normal"/>
    <w:semiHidden/>
    <w:qFormat/>
    <w:rsid w:val="0052694A"/>
    <w:pPr>
      <w:numPr>
        <w:numId w:val="2"/>
      </w:numPr>
      <w:spacing w:after="0" w:line="240" w:lineRule="auto"/>
    </w:pPr>
    <w:rPr>
      <w:rFonts w:eastAsia="Times New Roman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DD5B63"/>
    <w:rPr>
      <w:color w:val="800080" w:themeColor="followedHyperlink"/>
      <w:u w:val="single"/>
    </w:rPr>
  </w:style>
  <w:style w:type="character" w:styleId="Sidnummer">
    <w:name w:val="page number"/>
    <w:basedOn w:val="Standardstycketeckensnitt"/>
    <w:uiPriority w:val="99"/>
    <w:semiHidden/>
    <w:unhideWhenUsed/>
    <w:rsid w:val="009B7E2D"/>
  </w:style>
  <w:style w:type="paragraph" w:customStyle="1" w:styleId="Mottagare">
    <w:name w:val="Mottagare"/>
    <w:basedOn w:val="Sidhuvud"/>
    <w:autoRedefine/>
    <w:qFormat/>
    <w:rsid w:val="00862C7E"/>
    <w:pPr>
      <w:spacing w:line="260" w:lineRule="exact"/>
      <w:jc w:val="left"/>
    </w:pPr>
    <w:rPr>
      <w:rFonts w:cstheme="majorHAnsi"/>
      <w:szCs w:val="20"/>
    </w:rPr>
  </w:style>
  <w:style w:type="paragraph" w:customStyle="1" w:styleId="Handlggare">
    <w:name w:val="Handläggare"/>
    <w:basedOn w:val="Mottagare"/>
    <w:rsid w:val="005010D0"/>
    <w:pPr>
      <w:tabs>
        <w:tab w:val="clear" w:pos="8505"/>
        <w:tab w:val="left" w:pos="5670"/>
      </w:tabs>
      <w:ind w:left="720" w:hanging="720"/>
    </w:pPr>
  </w:style>
  <w:style w:type="paragraph" w:customStyle="1" w:styleId="SidhuvudPM">
    <w:name w:val="Sidhuvud PM"/>
    <w:basedOn w:val="Sidhuvud"/>
    <w:link w:val="SidhuvudPMChar"/>
    <w:qFormat/>
    <w:rsid w:val="002C7DCA"/>
    <w:pPr>
      <w:tabs>
        <w:tab w:val="clear" w:pos="8505"/>
        <w:tab w:val="left" w:pos="4253"/>
      </w:tabs>
      <w:jc w:val="left"/>
    </w:pPr>
    <w:rPr>
      <w:b/>
      <w:noProof/>
      <w:color w:val="00507D" w:themeColor="text2"/>
      <w:sz w:val="24"/>
      <w:lang w:eastAsia="sv-SE"/>
    </w:rPr>
  </w:style>
  <w:style w:type="character" w:customStyle="1" w:styleId="SidhuvudPMChar">
    <w:name w:val="Sidhuvud PM Char"/>
    <w:basedOn w:val="SidhuvudChar"/>
    <w:link w:val="SidhuvudPM"/>
    <w:rsid w:val="002C7DCA"/>
    <w:rPr>
      <w:rFonts w:ascii="Arial" w:hAnsi="Arial"/>
      <w:b/>
      <w:noProof/>
      <w:color w:val="00507D" w:themeColor="text2"/>
      <w:sz w:val="24"/>
      <w:lang w:val="sv-SE" w:eastAsia="sv-SE"/>
    </w:rPr>
  </w:style>
  <w:style w:type="paragraph" w:customStyle="1" w:styleId="Inbjudaninledning">
    <w:name w:val="Inbjudan inledning"/>
    <w:basedOn w:val="Rubrik1"/>
    <w:next w:val="Rubrik1"/>
    <w:link w:val="InbjudaninledningChar"/>
    <w:qFormat/>
    <w:rsid w:val="002F34D8"/>
    <w:rPr>
      <w:b w:val="0"/>
      <w:color w:val="595959" w:themeColor="text1" w:themeTint="A6"/>
      <w:sz w:val="28"/>
    </w:rPr>
  </w:style>
  <w:style w:type="character" w:customStyle="1" w:styleId="InbjudaninledningChar">
    <w:name w:val="Inbjudan inledning Char"/>
    <w:basedOn w:val="Rubrik1Char"/>
    <w:link w:val="Inbjudaninledning"/>
    <w:rsid w:val="002F34D8"/>
    <w:rPr>
      <w:rFonts w:ascii="Arial" w:eastAsiaTheme="majorEastAsia" w:hAnsi="Arial" w:cstheme="majorBidi"/>
      <w:b w:val="0"/>
      <w:bCs/>
      <w:color w:val="595959" w:themeColor="text1" w:themeTint="A6"/>
      <w:sz w:val="28"/>
      <w:szCs w:val="32"/>
      <w:lang w:val="sv-SE"/>
    </w:rPr>
  </w:style>
  <w:style w:type="paragraph" w:customStyle="1" w:styleId="Inbjudaninfo">
    <w:name w:val="Inbjudan info"/>
    <w:qFormat/>
    <w:rsid w:val="00E20B8C"/>
    <w:pPr>
      <w:spacing w:after="0"/>
      <w:ind w:left="1560" w:hanging="1418"/>
    </w:pPr>
    <w:rPr>
      <w:rFonts w:ascii="Arial" w:hAnsi="Arial" w:cs="Arial"/>
      <w:b/>
      <w:color w:val="000000" w:themeColor="text1"/>
      <w:lang w:val="sv-SE"/>
    </w:rPr>
  </w:style>
  <w:style w:type="paragraph" w:customStyle="1" w:styleId="Programinbjudan">
    <w:name w:val="Program inbjudan"/>
    <w:basedOn w:val="Normal"/>
    <w:qFormat/>
    <w:rsid w:val="00E20B8C"/>
    <w:pPr>
      <w:tabs>
        <w:tab w:val="left" w:pos="1701"/>
      </w:tabs>
      <w:spacing w:after="40"/>
      <w:ind w:left="1559" w:hanging="1559"/>
    </w:pPr>
    <w:rPr>
      <w:rFonts w:cs="Arial"/>
      <w:b/>
      <w:color w:val="00507D" w:themeColor="text2"/>
    </w:rPr>
  </w:style>
  <w:style w:type="paragraph" w:customStyle="1" w:styleId="Programinbjudanrubrik">
    <w:name w:val="Program inbjudan rubrik"/>
    <w:basedOn w:val="Programinbjudan"/>
    <w:next w:val="Programinbjudan"/>
    <w:qFormat/>
    <w:rsid w:val="005A0304"/>
    <w:pPr>
      <w:spacing w:line="260" w:lineRule="atLeast"/>
    </w:pPr>
    <w:rPr>
      <w:b w:val="0"/>
    </w:rPr>
  </w:style>
  <w:style w:type="paragraph" w:customStyle="1" w:styleId="Programpunkter">
    <w:name w:val="Programpunkter"/>
    <w:basedOn w:val="Programinbjudan"/>
    <w:qFormat/>
    <w:rsid w:val="00D83ED0"/>
    <w:pPr>
      <w:tabs>
        <w:tab w:val="clear" w:pos="1701"/>
      </w:tabs>
      <w:ind w:firstLine="0"/>
    </w:pPr>
    <w:rPr>
      <w:b w:val="0"/>
      <w:bCs/>
      <w:color w:val="000000" w:themeColor="text1"/>
    </w:rPr>
  </w:style>
  <w:style w:type="paragraph" w:styleId="Liststycke">
    <w:name w:val="List Paragraph"/>
    <w:basedOn w:val="Normal"/>
    <w:uiPriority w:val="34"/>
    <w:rsid w:val="002C7DCA"/>
    <w:pPr>
      <w:numPr>
        <w:numId w:val="9"/>
      </w:numPr>
      <w:ind w:left="284" w:hanging="284"/>
      <w:contextualSpacing/>
    </w:pPr>
  </w:style>
  <w:style w:type="paragraph" w:customStyle="1" w:styleId="Kantlinje">
    <w:name w:val="Kantlinje"/>
    <w:basedOn w:val="Normal"/>
    <w:qFormat/>
    <w:rsid w:val="002C7DCA"/>
    <w:pPr>
      <w:pBdr>
        <w:left w:val="single" w:sz="48" w:space="7" w:color="00507D" w:themeColor="text2"/>
      </w:pBdr>
      <w:spacing w:line="240" w:lineRule="auto"/>
      <w:ind w:left="284"/>
    </w:pPr>
    <w:rPr>
      <w:rFonts w:eastAsiaTheme="minorEastAsia" w:cs="Arial"/>
      <w:lang w:eastAsia="sv-SE"/>
    </w:rPr>
  </w:style>
  <w:style w:type="paragraph" w:customStyle="1" w:styleId="Kantlinjefet">
    <w:name w:val="Kantlinje + fet"/>
    <w:basedOn w:val="Kantlinje"/>
    <w:qFormat/>
    <w:rsid w:val="00FC5388"/>
    <w:rPr>
      <w:b/>
    </w:rPr>
  </w:style>
  <w:style w:type="paragraph" w:customStyle="1" w:styleId="KantlinjeLista">
    <w:name w:val="Kantlinje + Lista"/>
    <w:basedOn w:val="Kantlinje"/>
    <w:qFormat/>
    <w:rsid w:val="002C7DCA"/>
    <w:pPr>
      <w:numPr>
        <w:numId w:val="11"/>
      </w:numPr>
      <w:spacing w:after="0"/>
      <w:ind w:left="568" w:hanging="284"/>
    </w:pPr>
  </w:style>
  <w:style w:type="paragraph" w:customStyle="1" w:styleId="KantlinjeLista2">
    <w:name w:val="Kantlinje + Lista 2"/>
    <w:basedOn w:val="KantlinjeLista"/>
    <w:qFormat/>
    <w:rsid w:val="002C7DCA"/>
    <w:pPr>
      <w:numPr>
        <w:ilvl w:val="1"/>
      </w:numPr>
      <w:ind w:left="709" w:hanging="425"/>
    </w:pPr>
  </w:style>
  <w:style w:type="paragraph" w:customStyle="1" w:styleId="Kllhnvisningfigurtext">
    <w:name w:val="Källhänvisning/figurtext"/>
    <w:qFormat/>
    <w:rsid w:val="002C7DCA"/>
    <w:pPr>
      <w:spacing w:before="120" w:after="480" w:line="240" w:lineRule="auto"/>
    </w:pPr>
    <w:rPr>
      <w:rFonts w:ascii="Arial" w:eastAsiaTheme="minorEastAsia" w:hAnsi="Arial" w:cs="Arial"/>
      <w:sz w:val="16"/>
      <w:szCs w:val="16"/>
      <w:lang w:val="sv-SE" w:eastAsia="sv-SE"/>
    </w:rPr>
  </w:style>
  <w:style w:type="paragraph" w:customStyle="1" w:styleId="Liststycke-niv2">
    <w:name w:val="Liststycke - nivå 2"/>
    <w:basedOn w:val="Normal"/>
    <w:qFormat/>
    <w:rsid w:val="002C7DCA"/>
    <w:pPr>
      <w:numPr>
        <w:numId w:val="16"/>
      </w:numPr>
      <w:spacing w:after="0" w:line="240" w:lineRule="auto"/>
      <w:ind w:left="568" w:hanging="284"/>
    </w:pPr>
    <w:rPr>
      <w:rFonts w:cs="Arial"/>
    </w:rPr>
  </w:style>
  <w:style w:type="paragraph" w:customStyle="1" w:styleId="Liststycke123">
    <w:name w:val="Liststycke 123"/>
    <w:uiPriority w:val="99"/>
    <w:qFormat/>
    <w:rsid w:val="002C7DCA"/>
    <w:pPr>
      <w:numPr>
        <w:numId w:val="13"/>
      </w:numPr>
      <w:spacing w:after="0" w:line="240" w:lineRule="auto"/>
      <w:ind w:left="284" w:hanging="284"/>
    </w:pPr>
    <w:rPr>
      <w:rFonts w:ascii="Arial" w:eastAsiaTheme="minorEastAsia" w:hAnsi="Arial" w:cs="Arial"/>
      <w:lang w:val="sv-SE" w:eastAsia="sv-SE"/>
    </w:rPr>
  </w:style>
  <w:style w:type="paragraph" w:customStyle="1" w:styleId="Liststyckeabc">
    <w:name w:val="Liststycke abc"/>
    <w:basedOn w:val="Liststycke123"/>
    <w:uiPriority w:val="99"/>
    <w:qFormat/>
    <w:rsid w:val="002C7DCA"/>
    <w:pPr>
      <w:numPr>
        <w:ilvl w:val="1"/>
      </w:numPr>
      <w:ind w:left="568" w:hanging="284"/>
    </w:pPr>
  </w:style>
  <w:style w:type="paragraph" w:customStyle="1" w:styleId="Ruta">
    <w:name w:val="Ruta"/>
    <w:basedOn w:val="Normal"/>
    <w:qFormat/>
    <w:rsid w:val="002C7DCA"/>
    <w:pPr>
      <w:pBdr>
        <w:top w:val="single" w:sz="4" w:space="4" w:color="005092" w:themeColor="accent3"/>
        <w:left w:val="single" w:sz="48" w:space="7" w:color="005092" w:themeColor="accent3"/>
        <w:bottom w:val="single" w:sz="4" w:space="4" w:color="005092" w:themeColor="accent3"/>
        <w:right w:val="single" w:sz="4" w:space="4" w:color="005092" w:themeColor="accent3"/>
      </w:pBdr>
      <w:spacing w:line="240" w:lineRule="auto"/>
      <w:ind w:left="284"/>
    </w:pPr>
    <w:rPr>
      <w:rFonts w:eastAsia="Calibri" w:cs="Arial"/>
      <w:lang w:eastAsia="sv-SE"/>
    </w:rPr>
  </w:style>
  <w:style w:type="paragraph" w:customStyle="1" w:styleId="RutaFet">
    <w:name w:val="Ruta + Fet"/>
    <w:basedOn w:val="Ruta"/>
    <w:qFormat/>
    <w:rsid w:val="00FC5388"/>
    <w:pPr>
      <w:keepNext/>
      <w:keepLines/>
      <w:spacing w:before="160"/>
    </w:pPr>
    <w:rPr>
      <w:b/>
    </w:rPr>
  </w:style>
  <w:style w:type="paragraph" w:customStyle="1" w:styleId="RutaLista">
    <w:name w:val="Ruta + Lista"/>
    <w:basedOn w:val="Ruta"/>
    <w:qFormat/>
    <w:rsid w:val="002C7DCA"/>
    <w:pPr>
      <w:numPr>
        <w:numId w:val="14"/>
      </w:numPr>
      <w:spacing w:after="0"/>
      <w:ind w:left="568" w:hanging="284"/>
    </w:pPr>
  </w:style>
  <w:style w:type="paragraph" w:customStyle="1" w:styleId="RutaLista2">
    <w:name w:val="Ruta + Lista 2"/>
    <w:basedOn w:val="Ruta"/>
    <w:qFormat/>
    <w:rsid w:val="002C7DCA"/>
    <w:pPr>
      <w:numPr>
        <w:numId w:val="15"/>
      </w:numPr>
      <w:ind w:left="568" w:hanging="284"/>
    </w:pPr>
  </w:style>
  <w:style w:type="table" w:styleId="Rutntstabell1ljusdekorfrg1">
    <w:name w:val="Grid Table 1 Light Accent 1"/>
    <w:basedOn w:val="Normaltabell"/>
    <w:uiPriority w:val="46"/>
    <w:rsid w:val="00FC5388"/>
    <w:pPr>
      <w:spacing w:after="0" w:line="240" w:lineRule="auto"/>
    </w:pPr>
    <w:rPr>
      <w:rFonts w:eastAsiaTheme="minorEastAsia"/>
      <w:sz w:val="24"/>
      <w:szCs w:val="24"/>
      <w:lang w:val="sv-SE" w:eastAsia="sv-SE"/>
    </w:rPr>
    <w:tblPr>
      <w:tblStyleRowBandSize w:val="1"/>
      <w:tblStyleColBandSize w:val="1"/>
      <w:tblBorders>
        <w:top w:val="single" w:sz="4" w:space="0" w:color="95E1FF" w:themeColor="accent1" w:themeTint="66"/>
        <w:left w:val="single" w:sz="4" w:space="0" w:color="95E1FF" w:themeColor="accent1" w:themeTint="66"/>
        <w:bottom w:val="single" w:sz="4" w:space="0" w:color="95E1FF" w:themeColor="accent1" w:themeTint="66"/>
        <w:right w:val="single" w:sz="4" w:space="0" w:color="95E1FF" w:themeColor="accent1" w:themeTint="66"/>
        <w:insideH w:val="single" w:sz="4" w:space="0" w:color="95E1FF" w:themeColor="accent1" w:themeTint="66"/>
        <w:insideV w:val="single" w:sz="4" w:space="0" w:color="95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0D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D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FC5388"/>
    <w:pPr>
      <w:spacing w:after="0" w:line="240" w:lineRule="auto"/>
    </w:pPr>
    <w:rPr>
      <w:rFonts w:eastAsiaTheme="minorEastAsia"/>
      <w:sz w:val="24"/>
      <w:szCs w:val="24"/>
      <w:lang w:val="sv-SE" w:eastAsia="sv-SE"/>
    </w:rPr>
    <w:tblPr>
      <w:tblStyleRowBandSize w:val="1"/>
      <w:tblStyleColBandSize w:val="1"/>
      <w:tblBorders>
        <w:top w:val="single" w:sz="4" w:space="0" w:color="6DBCFF" w:themeColor="accent3" w:themeTint="66"/>
        <w:left w:val="single" w:sz="4" w:space="0" w:color="6DBCFF" w:themeColor="accent3" w:themeTint="66"/>
        <w:bottom w:val="single" w:sz="4" w:space="0" w:color="6DBCFF" w:themeColor="accent3" w:themeTint="66"/>
        <w:right w:val="single" w:sz="4" w:space="0" w:color="6DBCFF" w:themeColor="accent3" w:themeTint="66"/>
        <w:insideH w:val="single" w:sz="4" w:space="0" w:color="6DBCFF" w:themeColor="accent3" w:themeTint="66"/>
        <w:insideV w:val="single" w:sz="4" w:space="0" w:color="6DBC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49B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9B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dekorfrg1">
    <w:name w:val="Grid Table 2 Accent 1"/>
    <w:basedOn w:val="Normaltabell"/>
    <w:uiPriority w:val="47"/>
    <w:rsid w:val="00FC5388"/>
    <w:pPr>
      <w:spacing w:after="0" w:line="240" w:lineRule="auto"/>
    </w:pPr>
    <w:rPr>
      <w:rFonts w:eastAsiaTheme="minorEastAsia"/>
      <w:sz w:val="24"/>
      <w:szCs w:val="24"/>
      <w:lang w:val="sv-SE" w:eastAsia="sv-SE"/>
    </w:rPr>
    <w:tblPr>
      <w:tblStyleRowBandSize w:val="1"/>
      <w:tblStyleColBandSize w:val="1"/>
      <w:tblBorders>
        <w:top w:val="single" w:sz="2" w:space="0" w:color="60D3FF" w:themeColor="accent1" w:themeTint="99"/>
        <w:bottom w:val="single" w:sz="2" w:space="0" w:color="60D3FF" w:themeColor="accent1" w:themeTint="99"/>
        <w:insideH w:val="single" w:sz="2" w:space="0" w:color="60D3FF" w:themeColor="accent1" w:themeTint="99"/>
        <w:insideV w:val="single" w:sz="2" w:space="0" w:color="60D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D3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D3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FF" w:themeFill="accent1" w:themeFillTint="33"/>
      </w:tcPr>
    </w:tblStylePr>
    <w:tblStylePr w:type="band1Horz">
      <w:tblPr/>
      <w:tcPr>
        <w:shd w:val="clear" w:color="auto" w:fill="CAF0FF" w:themeFill="accent1" w:themeFillTint="33"/>
      </w:tcPr>
    </w:tblStylePr>
  </w:style>
  <w:style w:type="table" w:styleId="Rutntstabell4dekorfrg1">
    <w:name w:val="Grid Table 4 Accent 1"/>
    <w:basedOn w:val="Normaltabell"/>
    <w:uiPriority w:val="49"/>
    <w:rsid w:val="00FC5388"/>
    <w:pPr>
      <w:spacing w:after="0" w:line="240" w:lineRule="auto"/>
    </w:pPr>
    <w:tblPr>
      <w:tblStyleRowBandSize w:val="1"/>
      <w:tblStyleColBandSize w:val="1"/>
      <w:tblBorders>
        <w:top w:val="single" w:sz="4" w:space="0" w:color="60D3FF" w:themeColor="accent1" w:themeTint="99"/>
        <w:left w:val="single" w:sz="4" w:space="0" w:color="60D3FF" w:themeColor="accent1" w:themeTint="99"/>
        <w:bottom w:val="single" w:sz="4" w:space="0" w:color="60D3FF" w:themeColor="accent1" w:themeTint="99"/>
        <w:right w:val="single" w:sz="4" w:space="0" w:color="60D3FF" w:themeColor="accent1" w:themeTint="99"/>
        <w:insideH w:val="single" w:sz="4" w:space="0" w:color="60D3FF" w:themeColor="accent1" w:themeTint="99"/>
        <w:insideV w:val="single" w:sz="4" w:space="0" w:color="60D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3F6" w:themeColor="accent1"/>
          <w:left w:val="single" w:sz="4" w:space="0" w:color="00B3F6" w:themeColor="accent1"/>
          <w:bottom w:val="single" w:sz="4" w:space="0" w:color="00B3F6" w:themeColor="accent1"/>
          <w:right w:val="single" w:sz="4" w:space="0" w:color="00B3F6" w:themeColor="accent1"/>
          <w:insideH w:val="nil"/>
          <w:insideV w:val="nil"/>
        </w:tcBorders>
        <w:shd w:val="clear" w:color="auto" w:fill="00B3F6" w:themeFill="accent1"/>
      </w:tcPr>
    </w:tblStylePr>
    <w:tblStylePr w:type="lastRow">
      <w:rPr>
        <w:b/>
        <w:bCs/>
      </w:rPr>
      <w:tblPr/>
      <w:tcPr>
        <w:tcBorders>
          <w:top w:val="double" w:sz="4" w:space="0" w:color="00B3F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FF" w:themeFill="accent1" w:themeFillTint="33"/>
      </w:tcPr>
    </w:tblStylePr>
    <w:tblStylePr w:type="band1Horz">
      <w:tblPr/>
      <w:tcPr>
        <w:shd w:val="clear" w:color="auto" w:fill="CAF0FF" w:themeFill="accent1" w:themeFillTint="33"/>
      </w:tcPr>
    </w:tblStylePr>
  </w:style>
  <w:style w:type="paragraph" w:customStyle="1" w:styleId="Tabelltitel">
    <w:name w:val="Tabelltitel"/>
    <w:basedOn w:val="Normal"/>
    <w:qFormat/>
    <w:rsid w:val="0096332A"/>
    <w:pPr>
      <w:keepLines/>
      <w:spacing w:line="240" w:lineRule="auto"/>
    </w:pPr>
    <w:rPr>
      <w:rFonts w:eastAsiaTheme="minorEastAsia"/>
      <w:b/>
      <w:sz w:val="20"/>
      <w:szCs w:val="24"/>
      <w:lang w:eastAsia="sv-SE"/>
    </w:rPr>
  </w:style>
  <w:style w:type="table" w:styleId="Tabellrutnt">
    <w:name w:val="Table Grid"/>
    <w:basedOn w:val="Normaltabell"/>
    <w:uiPriority w:val="59"/>
    <w:rsid w:val="00FC5388"/>
    <w:pPr>
      <w:spacing w:after="0" w:line="240" w:lineRule="auto"/>
    </w:pPr>
    <w:rPr>
      <w:rFonts w:eastAsiaTheme="minorEastAsia"/>
      <w:sz w:val="24"/>
      <w:szCs w:val="24"/>
      <w:lang w:val="sv-SE"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xt">
    <w:name w:val="Tabelltext"/>
    <w:basedOn w:val="Tabelltitel"/>
    <w:qFormat/>
    <w:rsid w:val="00FC5388"/>
    <w:pPr>
      <w:spacing w:before="40"/>
    </w:pPr>
    <w:rPr>
      <w:b w:val="0"/>
      <w:szCs w:val="20"/>
    </w:rPr>
  </w:style>
  <w:style w:type="character" w:styleId="Olstomnmnande">
    <w:name w:val="Unresolved Mention"/>
    <w:basedOn w:val="Standardstycketeckensnitt"/>
    <w:uiPriority w:val="99"/>
    <w:semiHidden/>
    <w:unhideWhenUsed/>
    <w:rsid w:val="00684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3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j024\OneDrive%20-%20Region%20Uppsala\Mallar\PM-Brev\Inbjudan_mall_2020-10-10.dotx" TargetMode="External"/></Relationships>
</file>

<file path=word/theme/theme1.xml><?xml version="1.0" encoding="utf-8"?>
<a:theme xmlns:a="http://schemas.openxmlformats.org/drawingml/2006/main" name="Rcc_tes">
  <a:themeElements>
    <a:clrScheme name="RCC_colors 1">
      <a:dk1>
        <a:srgbClr val="000000"/>
      </a:dk1>
      <a:lt1>
        <a:srgbClr val="FFFFFF"/>
      </a:lt1>
      <a:dk2>
        <a:srgbClr val="00507D"/>
      </a:dk2>
      <a:lt2>
        <a:srgbClr val="EEECE1"/>
      </a:lt2>
      <a:accent1>
        <a:srgbClr val="00B3F6"/>
      </a:accent1>
      <a:accent2>
        <a:srgbClr val="FFB117"/>
      </a:accent2>
      <a:accent3>
        <a:srgbClr val="005092"/>
      </a:accent3>
      <a:accent4>
        <a:srgbClr val="19975D"/>
      </a:accent4>
      <a:accent5>
        <a:srgbClr val="A29B96"/>
      </a:accent5>
      <a:accent6>
        <a:srgbClr val="E56284"/>
      </a:accent6>
      <a:hlink>
        <a:srgbClr val="0000FF"/>
      </a:hlink>
      <a:folHlink>
        <a:srgbClr val="800080"/>
      </a:folHlink>
    </a:clrScheme>
    <a:fontScheme name="RCC_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E46E8F5572E548B5AB55D8F35B53E4" ma:contentTypeVersion="16" ma:contentTypeDescription="Skapa ett nytt dokument." ma:contentTypeScope="" ma:versionID="14f3a0b4fd990b6ce369b6174777433a">
  <xsd:schema xmlns:xsd="http://www.w3.org/2001/XMLSchema" xmlns:xs="http://www.w3.org/2001/XMLSchema" xmlns:p="http://schemas.microsoft.com/office/2006/metadata/properties" xmlns:ns2="34783b6f-ff96-4275-93e6-6b128b9aa810" xmlns:ns3="ad61300f-5b76-4fee-a8a5-a7eee7200516" xmlns:ns4="28c0f289-e8e7-494a-b19b-89669d2ae230" targetNamespace="http://schemas.microsoft.com/office/2006/metadata/properties" ma:root="true" ma:fieldsID="b8946b4bbb6c31294fa95ced674bcaa2" ns2:_="" ns3:_="" ns4:_="">
    <xsd:import namespace="34783b6f-ff96-4275-93e6-6b128b9aa810"/>
    <xsd:import namespace="ad61300f-5b76-4fee-a8a5-a7eee7200516"/>
    <xsd:import namespace="28c0f289-e8e7-494a-b19b-89669d2ae2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83b6f-ff96-4275-93e6-6b128b9aa8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dc5775e4-b345-4190-a263-decfa033c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1300f-5b76-4fee-a8a5-a7eee72005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0f289-e8e7-494a-b19b-89669d2ae23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5a01388-f830-4197-bc25-d5026504476c}" ma:internalName="TaxCatchAll" ma:showField="CatchAllData" ma:web="ad61300f-5b76-4fee-a8a5-a7eee72005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783b6f-ff96-4275-93e6-6b128b9aa810">
      <Terms xmlns="http://schemas.microsoft.com/office/infopath/2007/PartnerControls"/>
    </lcf76f155ced4ddcb4097134ff3c332f>
    <TaxCatchAll xmlns="28c0f289-e8e7-494a-b19b-89669d2ae230" xsi:nil="true"/>
  </documentManagement>
</p:properties>
</file>

<file path=customXml/itemProps1.xml><?xml version="1.0" encoding="utf-8"?>
<ds:datastoreItem xmlns:ds="http://schemas.openxmlformats.org/officeDocument/2006/customXml" ds:itemID="{45932D95-7194-4A67-BFD2-69B22432F1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485D7F-5393-4B6D-A5B7-DBB15B874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83b6f-ff96-4275-93e6-6b128b9aa810"/>
    <ds:schemaRef ds:uri="ad61300f-5b76-4fee-a8a5-a7eee7200516"/>
    <ds:schemaRef ds:uri="28c0f289-e8e7-494a-b19b-89669d2ae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0FBEAD-0A3A-4271-B4DF-62A94A9DCA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CBBF15-D43F-4801-A490-B7560790A9E6}">
  <ds:schemaRefs>
    <ds:schemaRef ds:uri="http://schemas.microsoft.com/office/2006/metadata/properties"/>
    <ds:schemaRef ds:uri="http://schemas.microsoft.com/office/infopath/2007/PartnerControls"/>
    <ds:schemaRef ds:uri="34783b6f-ff96-4275-93e6-6b128b9aa810"/>
    <ds:schemaRef ds:uri="28c0f289-e8e7-494a-b19b-89669d2ae2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Inbjudan_mall_2020-10-10.dotx</Template>
  <TotalTime>2</TotalTime>
  <Pages>2</Pages>
  <Words>165</Words>
  <Characters>880</Characters>
  <Application>Microsoft Office Word</Application>
  <DocSecurity>4</DocSecurity>
  <Lines>7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>Inbjudan mall – RCC</vt:lpstr>
      <vt:lpstr>Inbjudan mall – RCC</vt:lpstr>
      <vt:lpstr>Inbjudan/Välkommen till</vt:lpstr>
      <vt:lpstr>Rubrik 1 – För huvudrubriker</vt:lpstr>
      <vt:lpstr>    Program</vt:lpstr>
    </vt:vector>
  </TitlesOfParts>
  <Manager/>
  <Company/>
  <LinksUpToDate>false</LinksUpToDate>
  <CharactersWithSpaces>1043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Inbjudan mall – RCC</dc:title>
  <dc:subject/>
  <dc:creator>Jesper Törnlund</dc:creator>
  <cp:keywords/>
  <dc:description/>
  <cp:lastModifiedBy>Elias Malm</cp:lastModifiedBy>
  <cp:revision>2</cp:revision>
  <cp:lastPrinted>2023-09-21T13:44:00Z</cp:lastPrinted>
  <dcterms:created xsi:type="dcterms:W3CDTF">2024-09-11T13:45:00Z</dcterms:created>
  <dcterms:modified xsi:type="dcterms:W3CDTF">2024-09-11T13:45:00Z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0x0101001BE46E8F5572E548B5AB55D8F35B53E4</vt:lpwstr>
  </property>
  <property fmtid="{D5CDD505-2E9C-101B-9397-08002B2CF9AE}" pid="3" name="MediaServiceImageTags">
    <vt:lpwstr/>
  </property>
</Properties>
</file>